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7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9632"/>
        <w:gridCol w:w="41"/>
      </w:tblGrid>
      <w:tr w:rsidR="00182B4E" w:rsidRPr="00717AD1" w14:paraId="522FDD5D" w14:textId="77777777" w:rsidTr="00A940C6">
        <w:trPr>
          <w:gridAfter w:val="1"/>
          <w:wAfter w:w="41" w:type="dxa"/>
          <w:trHeight w:val="3235"/>
          <w:tblHeader/>
        </w:trPr>
        <w:tc>
          <w:tcPr>
            <w:tcW w:w="9632" w:type="dxa"/>
            <w:tcBorders>
              <w:top w:val="nil"/>
              <w:left w:val="nil"/>
              <w:bottom w:val="nil"/>
              <w:right w:val="nil"/>
            </w:tcBorders>
            <w:tcMar>
              <w:top w:w="80" w:type="dxa"/>
              <w:left w:w="80" w:type="dxa"/>
              <w:bottom w:w="80" w:type="dxa"/>
              <w:right w:w="80" w:type="dxa"/>
            </w:tcMar>
            <w:vAlign w:val="center"/>
          </w:tcPr>
          <w:p w14:paraId="62FE55D6" w14:textId="77777777" w:rsidR="0003277D" w:rsidRPr="00717AD1" w:rsidRDefault="0034116F" w:rsidP="00717AD1">
            <w:pPr>
              <w:pStyle w:val="Didefault"/>
              <w:pBdr>
                <w:top w:val="none" w:sz="0" w:space="0" w:color="auto"/>
                <w:left w:val="none" w:sz="0" w:space="0" w:color="auto"/>
                <w:bottom w:val="none" w:sz="0" w:space="0" w:color="auto"/>
                <w:right w:val="none" w:sz="0" w:space="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hAnsi="Arial" w:cs="Arial"/>
                <w:i/>
                <w:sz w:val="36"/>
                <w:szCs w:val="36"/>
              </w:rPr>
            </w:pPr>
            <w:r w:rsidRPr="00717AD1">
              <w:rPr>
                <w:rFonts w:ascii="Arial" w:hAnsi="Arial" w:cs="Arial"/>
                <w:bCs/>
                <w:i/>
                <w:sz w:val="32"/>
                <w:szCs w:val="36"/>
              </w:rPr>
              <w:t>(LOGO della manifestazione o foto)</w:t>
            </w:r>
          </w:p>
        </w:tc>
      </w:tr>
      <w:tr w:rsidR="00182B4E" w:rsidRPr="00717AD1" w14:paraId="4685CFEE" w14:textId="77777777" w:rsidTr="00A940C6">
        <w:trPr>
          <w:gridAfter w:val="1"/>
          <w:wAfter w:w="41" w:type="dxa"/>
          <w:trHeight w:val="1234"/>
        </w:trPr>
        <w:tc>
          <w:tcPr>
            <w:tcW w:w="9632" w:type="dxa"/>
            <w:tcBorders>
              <w:top w:val="nil"/>
              <w:left w:val="nil"/>
              <w:bottom w:val="nil"/>
              <w:right w:val="nil"/>
            </w:tcBorders>
            <w:tcMar>
              <w:top w:w="80" w:type="dxa"/>
              <w:left w:w="3125" w:type="dxa"/>
              <w:bottom w:w="80" w:type="dxa"/>
              <w:right w:w="80" w:type="dxa"/>
            </w:tcMar>
            <w:vAlign w:val="center"/>
          </w:tcPr>
          <w:p w14:paraId="114C24D6" w14:textId="77777777" w:rsidR="0003277D" w:rsidRPr="00717AD1" w:rsidRDefault="0034116F" w:rsidP="00745DA7">
            <w:pPr>
              <w:pStyle w:val="Intestazione2"/>
              <w:pBdr>
                <w:top w:val="none" w:sz="0" w:space="0" w:color="auto"/>
                <w:left w:val="none" w:sz="0" w:space="0" w:color="auto"/>
                <w:bottom w:val="none" w:sz="0" w:space="0" w:color="auto"/>
                <w:right w:val="none" w:sz="0" w:space="0" w:color="auto"/>
              </w:pBdr>
              <w:ind w:left="-2947"/>
              <w:jc w:val="center"/>
            </w:pPr>
            <w:r w:rsidRPr="00717AD1">
              <w:t>ORGANIZZAZIONE:</w:t>
            </w:r>
            <w:r w:rsidRPr="00717AD1">
              <w:tab/>
              <w:t>(nome società …)</w:t>
            </w:r>
          </w:p>
          <w:p w14:paraId="312DD65F" w14:textId="77777777" w:rsidR="0003277D" w:rsidRPr="00717AD1" w:rsidRDefault="0034116F" w:rsidP="00745DA7">
            <w:pPr>
              <w:pStyle w:val="Intestazione2"/>
              <w:pBdr>
                <w:top w:val="none" w:sz="0" w:space="0" w:color="auto"/>
                <w:left w:val="none" w:sz="0" w:space="0" w:color="auto"/>
                <w:bottom w:val="none" w:sz="0" w:space="0" w:color="auto"/>
                <w:right w:val="none" w:sz="0" w:space="0" w:color="auto"/>
              </w:pBdr>
              <w:ind w:left="-2947"/>
              <w:jc w:val="center"/>
            </w:pPr>
            <w:r w:rsidRPr="00717AD1">
              <w:t>Responsabile:</w:t>
            </w:r>
            <w:r w:rsidRPr="00717AD1">
              <w:tab/>
              <w:t>(nome, cognome, tel./email …)</w:t>
            </w:r>
          </w:p>
        </w:tc>
      </w:tr>
      <w:tr w:rsidR="00182B4E" w:rsidRPr="00717AD1" w14:paraId="499A51FD" w14:textId="77777777" w:rsidTr="00A940C6">
        <w:trPr>
          <w:gridAfter w:val="1"/>
          <w:wAfter w:w="41" w:type="dxa"/>
          <w:trHeight w:val="1111"/>
        </w:trPr>
        <w:tc>
          <w:tcPr>
            <w:tcW w:w="9632" w:type="dxa"/>
            <w:tcBorders>
              <w:top w:val="nil"/>
              <w:left w:val="nil"/>
              <w:bottom w:val="nil"/>
              <w:right w:val="nil"/>
            </w:tcBorders>
            <w:tcMar>
              <w:top w:w="80" w:type="dxa"/>
              <w:left w:w="80" w:type="dxa"/>
              <w:bottom w:w="80" w:type="dxa"/>
              <w:right w:w="80" w:type="dxa"/>
            </w:tcMar>
            <w:vAlign w:val="center"/>
          </w:tcPr>
          <w:p w14:paraId="1686BA00" w14:textId="77777777" w:rsidR="0003277D" w:rsidRPr="00717AD1" w:rsidRDefault="0003277D" w:rsidP="005D25C2">
            <w:pPr>
              <w:pStyle w:val="Didascalia"/>
            </w:pPr>
          </w:p>
        </w:tc>
      </w:tr>
      <w:tr w:rsidR="00182B4E" w:rsidRPr="00717AD1" w14:paraId="2D353F68" w14:textId="77777777" w:rsidTr="00A940C6">
        <w:trPr>
          <w:gridAfter w:val="1"/>
          <w:wAfter w:w="41" w:type="dxa"/>
          <w:trHeight w:val="1163"/>
        </w:trPr>
        <w:tc>
          <w:tcPr>
            <w:tcW w:w="9632" w:type="dxa"/>
            <w:tcBorders>
              <w:top w:val="nil"/>
              <w:left w:val="nil"/>
              <w:bottom w:val="nil"/>
              <w:right w:val="nil"/>
            </w:tcBorders>
            <w:tcMar>
              <w:top w:w="80" w:type="dxa"/>
              <w:left w:w="80" w:type="dxa"/>
              <w:bottom w:w="80" w:type="dxa"/>
              <w:right w:w="80" w:type="dxa"/>
            </w:tcMar>
            <w:vAlign w:val="center"/>
          </w:tcPr>
          <w:p w14:paraId="40483565" w14:textId="77777777" w:rsidR="0003277D" w:rsidRPr="00717AD1" w:rsidRDefault="0034116F" w:rsidP="005D25C2">
            <w:pPr>
              <w:pStyle w:val="Titolo"/>
            </w:pPr>
            <w:r w:rsidRPr="00717AD1">
              <w:t>RAPPORTO di MISURAZIONE</w:t>
            </w:r>
          </w:p>
        </w:tc>
      </w:tr>
      <w:tr w:rsidR="00182B4E" w:rsidRPr="00717AD1" w14:paraId="2F84DB42" w14:textId="77777777" w:rsidTr="00A940C6">
        <w:trPr>
          <w:gridAfter w:val="1"/>
          <w:wAfter w:w="41" w:type="dxa"/>
          <w:trHeight w:val="2986"/>
        </w:trPr>
        <w:tc>
          <w:tcPr>
            <w:tcW w:w="9632" w:type="dxa"/>
            <w:tcBorders>
              <w:top w:val="nil"/>
              <w:left w:val="nil"/>
              <w:bottom w:val="nil"/>
              <w:right w:val="nil"/>
            </w:tcBorders>
            <w:tcMar>
              <w:top w:w="80" w:type="dxa"/>
              <w:left w:w="80" w:type="dxa"/>
              <w:bottom w:w="80" w:type="dxa"/>
              <w:right w:w="80" w:type="dxa"/>
            </w:tcMar>
            <w:vAlign w:val="center"/>
          </w:tcPr>
          <w:p w14:paraId="6ECE38D8" w14:textId="77777777" w:rsidR="0003277D" w:rsidRPr="00717AD1" w:rsidRDefault="0034116F" w:rsidP="005D25C2">
            <w:pPr>
              <w:rPr>
                <w:b/>
                <w:bCs/>
              </w:rPr>
            </w:pPr>
            <w:r w:rsidRPr="00717AD1">
              <w:rPr>
                <w:b/>
                <w:bCs/>
              </w:rPr>
              <w:t xml:space="preserve">Tipo di corsa: - - - - - </w:t>
            </w:r>
            <w:r w:rsidRPr="00717AD1">
              <w:t>(da punto a punto, circuito …)</w:t>
            </w:r>
          </w:p>
          <w:p w14:paraId="78679BEB" w14:textId="77777777" w:rsidR="0003277D" w:rsidRPr="00717AD1" w:rsidRDefault="0034116F" w:rsidP="005D25C2">
            <w:r w:rsidRPr="00717AD1">
              <w:t>Data della misurazione: (</w:t>
            </w:r>
            <w:r w:rsidRPr="00717AD1">
              <w:rPr>
                <w:i/>
                <w:iCs/>
              </w:rPr>
              <w:t>gg/mm/</w:t>
            </w:r>
            <w:proofErr w:type="spellStart"/>
            <w:r w:rsidRPr="00717AD1">
              <w:rPr>
                <w:i/>
                <w:iCs/>
              </w:rPr>
              <w:t>aaaa</w:t>
            </w:r>
            <w:proofErr w:type="spellEnd"/>
            <w:r w:rsidRPr="00717AD1">
              <w:rPr>
                <w:i/>
                <w:iCs/>
              </w:rPr>
              <w:t>)</w:t>
            </w:r>
          </w:p>
          <w:p w14:paraId="39D5847A" w14:textId="77777777" w:rsidR="0003277D" w:rsidRPr="00717AD1" w:rsidRDefault="0034116F" w:rsidP="005D25C2">
            <w:r w:rsidRPr="00717AD1">
              <w:t xml:space="preserve">Distanza:  (- - </w:t>
            </w:r>
            <w:r w:rsidRPr="00717AD1">
              <w:rPr>
                <w:lang w:val="ru-RU"/>
              </w:rPr>
              <w:t xml:space="preserve">- </w:t>
            </w:r>
            <w:r w:rsidRPr="00717AD1">
              <w:t xml:space="preserve"> </w:t>
            </w:r>
            <w:r w:rsidRPr="00717AD1">
              <w:rPr>
                <w:lang w:val="de-DE"/>
              </w:rPr>
              <w:t>- - -</w:t>
            </w:r>
            <w:r w:rsidRPr="00717AD1">
              <w:t>) km</w:t>
            </w:r>
          </w:p>
          <w:p w14:paraId="4F480AC5" w14:textId="77777777" w:rsidR="0003277D" w:rsidRPr="00717AD1" w:rsidRDefault="0034116F" w:rsidP="005D25C2">
            <w:r w:rsidRPr="00717AD1">
              <w:t>Dislivello: (</w:t>
            </w:r>
            <w:r w:rsidRPr="00717AD1">
              <w:rPr>
                <w:lang w:val="de-DE"/>
              </w:rPr>
              <w:t>- - -</w:t>
            </w:r>
            <w:r w:rsidRPr="00717AD1">
              <w:t xml:space="preserve"> </w:t>
            </w:r>
            <w:r w:rsidRPr="00717AD1">
              <w:rPr>
                <w:lang w:val="de-DE"/>
              </w:rPr>
              <w:t>- - -</w:t>
            </w:r>
            <w:r w:rsidRPr="00717AD1">
              <w:t>) m/km</w:t>
            </w:r>
          </w:p>
          <w:p w14:paraId="19D2083A" w14:textId="77777777" w:rsidR="0003277D" w:rsidRPr="00717AD1" w:rsidRDefault="0034116F" w:rsidP="005D25C2">
            <w:proofErr w:type="spellStart"/>
            <w:r w:rsidRPr="00717AD1">
              <w:rPr>
                <w:lang w:val="nl-NL"/>
              </w:rPr>
              <w:t>Coeff</w:t>
            </w:r>
            <w:r w:rsidRPr="00717AD1">
              <w:t>iciente</w:t>
            </w:r>
            <w:proofErr w:type="spellEnd"/>
            <w:r w:rsidRPr="00717AD1">
              <w:t xml:space="preserve"> di separazione: (</w:t>
            </w:r>
            <w:r w:rsidRPr="00717AD1">
              <w:rPr>
                <w:lang w:val="de-DE"/>
              </w:rPr>
              <w:t>- - - -</w:t>
            </w:r>
            <w:r w:rsidRPr="00717AD1">
              <w:t>) %.</w:t>
            </w:r>
          </w:p>
          <w:p w14:paraId="299258B0" w14:textId="77777777" w:rsidR="0003277D" w:rsidRPr="00717AD1" w:rsidRDefault="0034116F" w:rsidP="005D25C2">
            <w:pPr>
              <w:rPr>
                <w:i/>
                <w:iCs/>
              </w:rPr>
            </w:pPr>
            <w:r w:rsidRPr="00717AD1">
              <w:t>Classificazione del percorso: - - -  (</w:t>
            </w:r>
            <w:r w:rsidRPr="00717AD1">
              <w:rPr>
                <w:i/>
                <w:iCs/>
                <w:lang w:val="pt-PT"/>
              </w:rPr>
              <w:t>Categoria A o B</w:t>
            </w:r>
            <w:r w:rsidRPr="00717AD1">
              <w:rPr>
                <w:i/>
                <w:iCs/>
              </w:rPr>
              <w:t>)</w:t>
            </w:r>
          </w:p>
          <w:p w14:paraId="6E611394" w14:textId="77777777" w:rsidR="0003277D" w:rsidRPr="00717AD1" w:rsidRDefault="0034116F" w:rsidP="005D25C2">
            <w:r w:rsidRPr="00717AD1">
              <w:t xml:space="preserve">Misuratore FIDAL: - - - - - -  - - - - - - - </w:t>
            </w:r>
            <w:r w:rsidRPr="00717AD1">
              <w:rPr>
                <w:i/>
                <w:iCs/>
              </w:rPr>
              <w:t>(Nome e Cognome)</w:t>
            </w:r>
          </w:p>
          <w:p w14:paraId="1D390516" w14:textId="77777777" w:rsidR="0003277D" w:rsidRPr="00717AD1" w:rsidRDefault="0034116F" w:rsidP="005D25C2">
            <w:r w:rsidRPr="00717AD1">
              <w:t>Email: -( - - -)</w:t>
            </w:r>
          </w:p>
        </w:tc>
      </w:tr>
      <w:tr w:rsidR="00182B4E" w:rsidRPr="00717AD1" w14:paraId="1C28635A" w14:textId="77777777" w:rsidTr="00A940C6">
        <w:trPr>
          <w:trHeight w:val="456"/>
        </w:trPr>
        <w:tc>
          <w:tcPr>
            <w:tcW w:w="9673" w:type="dxa"/>
            <w:gridSpan w:val="2"/>
            <w:tcBorders>
              <w:top w:val="nil"/>
              <w:left w:val="nil"/>
              <w:bottom w:val="nil"/>
              <w:right w:val="nil"/>
            </w:tcBorders>
            <w:tcMar>
              <w:top w:w="80" w:type="dxa"/>
              <w:left w:w="4825" w:type="dxa"/>
              <w:bottom w:w="80" w:type="dxa"/>
              <w:right w:w="80" w:type="dxa"/>
            </w:tcMar>
          </w:tcPr>
          <w:p w14:paraId="16DC4AA5" w14:textId="77777777" w:rsidR="0003277D" w:rsidRDefault="0034116F" w:rsidP="005D25C2">
            <w:pPr>
              <w:pStyle w:val="Intestazione3"/>
            </w:pPr>
            <w:r w:rsidRPr="00717AD1">
              <w:t>Firma del Misuratore</w:t>
            </w:r>
          </w:p>
        </w:tc>
      </w:tr>
    </w:tbl>
    <w:p w14:paraId="54782B24" w14:textId="77777777" w:rsidR="00D60AF1" w:rsidRDefault="00D60AF1">
      <w:pPr>
        <w:jc w:val="left"/>
        <w:rPr>
          <w:rFonts w:ascii="Times" w:hAnsi="Times"/>
          <w:b/>
          <w:bCs/>
          <w:i/>
          <w:iCs/>
          <w:color w:val="FF0000"/>
          <w:sz w:val="36"/>
          <w:szCs w:val="36"/>
          <w:u w:val="single"/>
        </w:rPr>
      </w:pPr>
      <w:r>
        <w:br w:type="page"/>
      </w:r>
    </w:p>
    <w:p w14:paraId="211BEDCE" w14:textId="77777777" w:rsidR="0003277D" w:rsidRPr="00182B4E" w:rsidRDefault="00182B4E" w:rsidP="005D25C2">
      <w:pPr>
        <w:pStyle w:val="Didascalia"/>
      </w:pPr>
      <w:r w:rsidRPr="00182B4E">
        <w:lastRenderedPageBreak/>
        <w:t>Mappa del Percorso</w:t>
      </w:r>
    </w:p>
    <w:p w14:paraId="477EB6A0" w14:textId="77777777" w:rsidR="00D343EC" w:rsidRDefault="00182B4E" w:rsidP="005D25C2">
      <w:pPr>
        <w:rPr>
          <w:noProof/>
        </w:rPr>
      </w:pPr>
      <w:r w:rsidRPr="00182B4E">
        <w:t>ESEMPIO</w:t>
      </w:r>
      <w:r w:rsidRPr="00182B4E">
        <w:rPr>
          <w:noProof/>
        </w:rPr>
        <w:t xml:space="preserve"> (aggiungere eventuali riquadri con ingrandimento di sezioni del percorso: </w:t>
      </w:r>
    </w:p>
    <w:p w14:paraId="6330FA34" w14:textId="77777777" w:rsidR="00D60AF1" w:rsidRDefault="00182B4E" w:rsidP="005D25C2">
      <w:pPr>
        <w:rPr>
          <w:noProof/>
        </w:rPr>
      </w:pPr>
      <w:r w:rsidRPr="00182B4E">
        <w:rPr>
          <w:noProof/>
        </w:rPr>
        <w:t>partenza/arrivo, boe, etc…)</w:t>
      </w:r>
    </w:p>
    <w:p w14:paraId="68FB942D" w14:textId="77777777" w:rsidR="00D60AF1" w:rsidRDefault="00D60AF1" w:rsidP="005D25C2">
      <w:pPr>
        <w:rPr>
          <w:noProof/>
        </w:rPr>
      </w:pPr>
    </w:p>
    <w:p w14:paraId="167062C9" w14:textId="77777777" w:rsidR="00182B4E" w:rsidRPr="00182B4E" w:rsidRDefault="00D60AF1" w:rsidP="00D60AF1">
      <w:pPr>
        <w:jc w:val="center"/>
        <w:rPr>
          <w:noProof/>
        </w:rPr>
      </w:pPr>
      <w:r>
        <w:rPr>
          <w:noProof/>
        </w:rPr>
        <w:drawing>
          <wp:inline distT="0" distB="0" distL="0" distR="0" wp14:anchorId="06D1678D" wp14:editId="2A7E38F5">
            <wp:extent cx="4809318" cy="6858000"/>
            <wp:effectExtent l="0" t="0" r="4445" b="0"/>
            <wp:docPr id="56" name="Immagine 3" descr="NCHM-21-km-2019-new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3" descr="NCHM-21-km-2019-new1-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0306" cy="6859409"/>
                    </a:xfrm>
                    <a:prstGeom prst="rect">
                      <a:avLst/>
                    </a:prstGeom>
                    <a:noFill/>
                    <a:ln>
                      <a:noFill/>
                    </a:ln>
                  </pic:spPr>
                </pic:pic>
              </a:graphicData>
            </a:graphic>
          </wp:inline>
        </w:drawing>
      </w:r>
    </w:p>
    <w:p w14:paraId="708A63BA" w14:textId="77777777" w:rsidR="00182B4E" w:rsidRDefault="00182B4E" w:rsidP="005D25C2">
      <w:pPr>
        <w:pStyle w:val="foto"/>
        <w:sectPr w:rsidR="00182B4E" w:rsidSect="00A940C6">
          <w:headerReference w:type="default" r:id="rId9"/>
          <w:footerReference w:type="even" r:id="rId10"/>
          <w:footerReference w:type="default" r:id="rId11"/>
          <w:headerReference w:type="first" r:id="rId12"/>
          <w:footerReference w:type="first" r:id="rId13"/>
          <w:pgSz w:w="11900" w:h="16820"/>
          <w:pgMar w:top="1134" w:right="1134" w:bottom="1134" w:left="1134" w:header="624" w:footer="737" w:gutter="0"/>
          <w:cols w:space="720"/>
          <w:docGrid w:linePitch="299"/>
        </w:sectPr>
      </w:pPr>
    </w:p>
    <w:p w14:paraId="0820C4F2" w14:textId="77777777" w:rsidR="00182B4E" w:rsidRPr="00182B4E" w:rsidRDefault="00182B4E" w:rsidP="005D25C2">
      <w:pPr>
        <w:pStyle w:val="Didascalia"/>
      </w:pPr>
      <w:r>
        <w:lastRenderedPageBreak/>
        <w:t>Coefficiente di Separazione</w:t>
      </w:r>
    </w:p>
    <w:p w14:paraId="6C301A74" w14:textId="77777777" w:rsidR="00182B4E" w:rsidRDefault="00182B4E" w:rsidP="005D25C2">
      <w:pPr>
        <w:pStyle w:val="foto"/>
        <w:rPr>
          <w:noProof/>
        </w:rPr>
      </w:pPr>
      <w:r>
        <w:rPr>
          <w:noProof/>
        </w:rPr>
        <w:t>ESEMPIO</w:t>
      </w:r>
    </w:p>
    <w:p w14:paraId="0C73CA3B" w14:textId="77777777" w:rsidR="00182B4E" w:rsidRPr="00BF03DF" w:rsidRDefault="00C75234" w:rsidP="005D25C2">
      <w:pPr>
        <w:pStyle w:val="foto"/>
        <w:rPr>
          <w:noProof/>
          <w:color w:val="FF0000"/>
          <w:sz w:val="32"/>
          <w:szCs w:val="28"/>
        </w:rPr>
      </w:pPr>
      <w:r>
        <w:rPr>
          <w:noProof/>
          <w:color w:val="FF0000"/>
          <w:sz w:val="32"/>
          <w:szCs w:val="28"/>
        </w:rPr>
        <mc:AlternateContent>
          <mc:Choice Requires="wpg">
            <w:drawing>
              <wp:anchor distT="0" distB="0" distL="114300" distR="114300" simplePos="0" relativeHeight="251640320" behindDoc="0" locked="0" layoutInCell="1" allowOverlap="1" wp14:anchorId="475BD357" wp14:editId="28C77D42">
                <wp:simplePos x="0" y="0"/>
                <wp:positionH relativeFrom="column">
                  <wp:posOffset>299085</wp:posOffset>
                </wp:positionH>
                <wp:positionV relativeFrom="paragraph">
                  <wp:posOffset>153035</wp:posOffset>
                </wp:positionV>
                <wp:extent cx="5129530" cy="3197860"/>
                <wp:effectExtent l="0" t="0" r="13970" b="40640"/>
                <wp:wrapNone/>
                <wp:docPr id="5" name="Gruppo 5"/>
                <wp:cNvGraphicFramePr/>
                <a:graphic xmlns:a="http://schemas.openxmlformats.org/drawingml/2006/main">
                  <a:graphicData uri="http://schemas.microsoft.com/office/word/2010/wordprocessingGroup">
                    <wpg:wgp>
                      <wpg:cNvGrpSpPr/>
                      <wpg:grpSpPr>
                        <a:xfrm>
                          <a:off x="0" y="0"/>
                          <a:ext cx="5129530" cy="3197860"/>
                          <a:chOff x="0" y="0"/>
                          <a:chExt cx="5129530" cy="3197860"/>
                        </a:xfrm>
                      </wpg:grpSpPr>
                      <wps:wsp>
                        <wps:cNvPr id="87" name="Line 67"/>
                        <wps:cNvCnPr>
                          <a:cxnSpLocks/>
                        </wps:cNvCnPr>
                        <wps:spPr bwMode="auto">
                          <a:xfrm>
                            <a:off x="1514475" y="514350"/>
                            <a:ext cx="535305" cy="17780"/>
                          </a:xfrm>
                          <a:prstGeom prst="line">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wps:wsp>
                        <wps:cNvPr id="88" name="Line 68"/>
                        <wps:cNvCnPr>
                          <a:cxnSpLocks/>
                        </wps:cNvCnPr>
                        <wps:spPr bwMode="auto">
                          <a:xfrm>
                            <a:off x="933450" y="2828925"/>
                            <a:ext cx="35560" cy="368935"/>
                          </a:xfrm>
                          <a:prstGeom prst="line">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wps:wsp>
                        <wps:cNvPr id="89" name="Line 69"/>
                        <wps:cNvCnPr>
                          <a:cxnSpLocks/>
                        </wps:cNvCnPr>
                        <wps:spPr bwMode="auto">
                          <a:xfrm rot="20940000" flipH="1" flipV="1">
                            <a:off x="1924050" y="533400"/>
                            <a:ext cx="277495" cy="360045"/>
                          </a:xfrm>
                          <a:prstGeom prst="line">
                            <a:avLst/>
                          </a:prstGeom>
                          <a:noFill/>
                          <a:ln w="19050">
                            <a:solidFill>
                              <a:srgbClr val="FFFFFF"/>
                            </a:solidFill>
                            <a:round/>
                            <a:headEnd/>
                            <a:tailEnd type="triangle" w="sm" len="med"/>
                          </a:ln>
                          <a:extLst>
                            <a:ext uri="{909E8E84-426E-40DD-AFC4-6F175D3DCCD1}">
                              <a14:hiddenFill xmlns:a14="http://schemas.microsoft.com/office/drawing/2010/main">
                                <a:noFill/>
                              </a14:hiddenFill>
                            </a:ext>
                          </a:extLst>
                        </wps:spPr>
                        <wps:bodyPr/>
                      </wps:wsp>
                      <wps:wsp>
                        <wps:cNvPr id="90" name="Text Box 70"/>
                        <wps:cNvSpPr txBox="1">
                          <a:spLocks/>
                        </wps:cNvSpPr>
                        <wps:spPr bwMode="auto">
                          <a:xfrm flipV="1">
                            <a:off x="4143375" y="0"/>
                            <a:ext cx="986155" cy="411480"/>
                          </a:xfrm>
                          <a:prstGeom prst="rect">
                            <a:avLst/>
                          </a:prstGeom>
                          <a:solidFill>
                            <a:srgbClr val="33CCCC"/>
                          </a:solidFill>
                          <a:ln w="9525">
                            <a:solidFill>
                              <a:srgbClr val="FFFFFF"/>
                            </a:solidFill>
                            <a:miter lim="800000"/>
                            <a:headEnd/>
                            <a:tailEnd/>
                          </a:ln>
                        </wps:spPr>
                        <wps:txbx>
                          <w:txbxContent>
                            <w:p w14:paraId="42972ACD" w14:textId="77777777" w:rsidR="0034116F" w:rsidRPr="00947690" w:rsidRDefault="0034116F" w:rsidP="005D25C2">
                              <w:r>
                                <w:t>Mostra d’Oltremare</w:t>
                              </w:r>
                            </w:p>
                          </w:txbxContent>
                        </wps:txbx>
                        <wps:bodyPr rot="0" vert="horz" wrap="square" lIns="91440" tIns="45720" rIns="91440" bIns="45720" anchor="t" anchorCtr="0" upright="1">
                          <a:noAutofit/>
                        </wps:bodyPr>
                      </wps:wsp>
                      <wps:wsp>
                        <wps:cNvPr id="91" name="Text Box 71"/>
                        <wps:cNvSpPr txBox="1">
                          <a:spLocks/>
                        </wps:cNvSpPr>
                        <wps:spPr bwMode="auto">
                          <a:xfrm>
                            <a:off x="85725" y="1895475"/>
                            <a:ext cx="990600" cy="247650"/>
                          </a:xfrm>
                          <a:prstGeom prst="rect">
                            <a:avLst/>
                          </a:prstGeom>
                          <a:solidFill>
                            <a:srgbClr val="FFC000"/>
                          </a:solidFill>
                          <a:ln w="9525">
                            <a:solidFill>
                              <a:srgbClr val="000000"/>
                            </a:solidFill>
                            <a:miter lim="800000"/>
                            <a:headEnd/>
                            <a:tailEnd/>
                          </a:ln>
                        </wps:spPr>
                        <wps:txbx>
                          <w:txbxContent>
                            <w:p w14:paraId="2C6FDA09" w14:textId="77777777" w:rsidR="0034116F" w:rsidRDefault="0034116F" w:rsidP="005D25C2">
                              <w:r w:rsidRPr="00610F04">
                                <w:t>PARTENZA</w:t>
                              </w:r>
                              <w:r>
                                <w:t xml:space="preserve"> </w:t>
                              </w:r>
                            </w:p>
                          </w:txbxContent>
                        </wps:txbx>
                        <wps:bodyPr rot="0" vert="horz" wrap="square" lIns="91440" tIns="45720" rIns="91440" bIns="45720" anchor="t" anchorCtr="0" upright="1">
                          <a:noAutofit/>
                        </wps:bodyPr>
                      </wps:wsp>
                      <wps:wsp>
                        <wps:cNvPr id="92" name="Line 72"/>
                        <wps:cNvCnPr>
                          <a:cxnSpLocks/>
                        </wps:cNvCnPr>
                        <wps:spPr bwMode="auto">
                          <a:xfrm rot="20940000">
                            <a:off x="1076325" y="2962275"/>
                            <a:ext cx="640715" cy="66040"/>
                          </a:xfrm>
                          <a:prstGeom prst="line">
                            <a:avLst/>
                          </a:prstGeom>
                          <a:noFill/>
                          <a:ln w="19050">
                            <a:solidFill>
                              <a:srgbClr val="FF0000"/>
                            </a:solidFill>
                            <a:round/>
                            <a:headEnd/>
                            <a:tailEnd type="triangle" w="sm" len="med"/>
                          </a:ln>
                          <a:extLst>
                            <a:ext uri="{909E8E84-426E-40DD-AFC4-6F175D3DCCD1}">
                              <a14:hiddenFill xmlns:a14="http://schemas.microsoft.com/office/drawing/2010/main">
                                <a:noFill/>
                              </a14:hiddenFill>
                            </a:ext>
                          </a:extLst>
                        </wps:spPr>
                        <wps:bodyPr/>
                      </wps:wsp>
                      <wps:wsp>
                        <wps:cNvPr id="93" name="Text Box 73"/>
                        <wps:cNvSpPr txBox="1">
                          <a:spLocks/>
                        </wps:cNvSpPr>
                        <wps:spPr bwMode="auto">
                          <a:xfrm>
                            <a:off x="2162175" y="819150"/>
                            <a:ext cx="772795" cy="268605"/>
                          </a:xfrm>
                          <a:prstGeom prst="rect">
                            <a:avLst/>
                          </a:prstGeom>
                          <a:solidFill>
                            <a:srgbClr val="92CDDC"/>
                          </a:solidFill>
                          <a:ln w="9525">
                            <a:solidFill>
                              <a:srgbClr val="000000"/>
                            </a:solidFill>
                            <a:miter lim="800000"/>
                            <a:headEnd/>
                            <a:tailEnd/>
                          </a:ln>
                        </wps:spPr>
                        <wps:txbx>
                          <w:txbxContent>
                            <w:p w14:paraId="2584B7E5" w14:textId="77777777" w:rsidR="0034116F" w:rsidRDefault="0034116F" w:rsidP="005D25C2">
                              <w:r>
                                <w:t xml:space="preserve">ARRIVO </w:t>
                              </w:r>
                            </w:p>
                          </w:txbxContent>
                        </wps:txbx>
                        <wps:bodyPr rot="0" vert="horz" wrap="square" lIns="91440" tIns="45720" rIns="91440" bIns="45720" anchor="t" anchorCtr="0" upright="1">
                          <a:noAutofit/>
                        </wps:bodyPr>
                      </wps:wsp>
                      <wps:wsp>
                        <wps:cNvPr id="94" name="Line 74"/>
                        <wps:cNvCnPr>
                          <a:cxnSpLocks/>
                        </wps:cNvCnPr>
                        <wps:spPr bwMode="auto">
                          <a:xfrm rot="20940000" flipH="1">
                            <a:off x="1866900" y="95250"/>
                            <a:ext cx="95885" cy="213995"/>
                          </a:xfrm>
                          <a:prstGeom prst="line">
                            <a:avLst/>
                          </a:prstGeom>
                          <a:noFill/>
                          <a:ln w="19050">
                            <a:solidFill>
                              <a:srgbClr val="FF0000"/>
                            </a:solidFill>
                            <a:round/>
                            <a:headEnd/>
                            <a:tailEnd type="triangle" w="sm" len="med"/>
                          </a:ln>
                          <a:extLst>
                            <a:ext uri="{909E8E84-426E-40DD-AFC4-6F175D3DCCD1}">
                              <a14:hiddenFill xmlns:a14="http://schemas.microsoft.com/office/drawing/2010/main">
                                <a:noFill/>
                              </a14:hiddenFill>
                            </a:ext>
                          </a:extLst>
                        </wps:spPr>
                        <wps:bodyPr/>
                      </wps:wsp>
                      <wps:wsp>
                        <wps:cNvPr id="95" name="Line 75"/>
                        <wps:cNvCnPr>
                          <a:cxnSpLocks/>
                        </wps:cNvCnPr>
                        <wps:spPr bwMode="auto">
                          <a:xfrm>
                            <a:off x="581025" y="2143125"/>
                            <a:ext cx="332105" cy="844550"/>
                          </a:xfrm>
                          <a:prstGeom prst="line">
                            <a:avLst/>
                          </a:prstGeom>
                          <a:noFill/>
                          <a:ln w="19050">
                            <a:solidFill>
                              <a:srgbClr val="FFFFFF"/>
                            </a:solidFill>
                            <a:round/>
                            <a:headEnd/>
                            <a:tailEnd type="triangle" w="sm" len="med"/>
                          </a:ln>
                          <a:extLst>
                            <a:ext uri="{909E8E84-426E-40DD-AFC4-6F175D3DCCD1}">
                              <a14:hiddenFill xmlns:a14="http://schemas.microsoft.com/office/drawing/2010/main">
                                <a:noFill/>
                              </a14:hiddenFill>
                            </a:ext>
                          </a:extLst>
                        </wps:spPr>
                        <wps:bodyPr/>
                      </wps:wsp>
                      <wps:wsp>
                        <wps:cNvPr id="96" name="Text Box 76"/>
                        <wps:cNvSpPr txBox="1">
                          <a:spLocks/>
                        </wps:cNvSpPr>
                        <wps:spPr bwMode="auto">
                          <a:xfrm flipV="1">
                            <a:off x="0" y="314325"/>
                            <a:ext cx="1038225" cy="411480"/>
                          </a:xfrm>
                          <a:prstGeom prst="rect">
                            <a:avLst/>
                          </a:prstGeom>
                          <a:solidFill>
                            <a:srgbClr val="33CCCC"/>
                          </a:solidFill>
                          <a:ln w="9525">
                            <a:solidFill>
                              <a:srgbClr val="FFFFFF"/>
                            </a:solidFill>
                            <a:miter lim="800000"/>
                            <a:headEnd/>
                            <a:tailEnd/>
                          </a:ln>
                        </wps:spPr>
                        <wps:txbx>
                          <w:txbxContent>
                            <w:p w14:paraId="6FB42E32" w14:textId="77777777" w:rsidR="0034116F" w:rsidRPr="00947690" w:rsidRDefault="0034116F" w:rsidP="005D25C2">
                              <w:r>
                                <w:t>Teatro Mediterraneo</w:t>
                              </w:r>
                            </w:p>
                          </w:txbxContent>
                        </wps:txbx>
                        <wps:bodyPr rot="0" vert="horz" wrap="square" lIns="91440" tIns="45720" rIns="91440" bIns="45720" anchor="t" anchorCtr="0" upright="1">
                          <a:noAutofit/>
                        </wps:bodyPr>
                      </wps:wsp>
                      <wps:wsp>
                        <wps:cNvPr id="97" name="Text Box 77"/>
                        <wps:cNvSpPr txBox="1">
                          <a:spLocks/>
                        </wps:cNvSpPr>
                        <wps:spPr bwMode="auto">
                          <a:xfrm>
                            <a:off x="1352550" y="2190750"/>
                            <a:ext cx="551815" cy="26225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E02C3B" w14:textId="77777777" w:rsidR="0034116F" w:rsidRPr="00FB7847" w:rsidRDefault="0034116F" w:rsidP="005D25C2">
                              <w:r>
                                <w:t>--- m</w:t>
                              </w:r>
                            </w:p>
                          </w:txbxContent>
                        </wps:txbx>
                        <wps:bodyPr rot="0" vert="horz" wrap="square" lIns="91440" tIns="45720" rIns="91440" bIns="45720" anchor="t" anchorCtr="0" upright="1">
                          <a:noAutofit/>
                        </wps:bodyPr>
                      </wps:wsp>
                    </wpg:wgp>
                  </a:graphicData>
                </a:graphic>
              </wp:anchor>
            </w:drawing>
          </mc:Choice>
          <mc:Fallback>
            <w:pict>
              <v:group id="Gruppo 5" o:spid="_x0000_s1026" style="position:absolute;left:0;text-align:left;margin-left:23.55pt;margin-top:12.05pt;width:403.9pt;height:251.8pt;z-index:251640320" coordsize="51295,31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">
                <v:line id="Line 67" o:spid="_x0000_s1027" style="position:absolute;visibility:visible;mso-wrap-style:square" from="15144,5143" to="20497,5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JiBcIAAADbAAAADwAAAGRycy9kb3ducmV2LnhtbESPX2vCQBDE3wv9DscWfCm6UfAPqaeI&#10;UJC+RQV9XHLbXDC3F3LXmH77XkHwcZiZ3zDr7eAa1XMXai8appMMFEvpTS2VhvPpc7wCFSKJocYL&#10;a/jlANvN68uacuPvUnB/jJVKEAk5abAxtjliKC07ChPfsiTv23eOYpJdhaaje4K7BmdZtkBHtaQF&#10;Sy3vLZe344/T4E6zS8/vFX5hEebXsi1uuLdaj96G3QeoyEN8hh/tg9GwWsL/l/QDcP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3JiBcIAAADbAAAADwAAAAAAAAAAAAAA&#10;AAChAgAAZHJzL2Rvd25yZXYueG1sUEsFBgAAAAAEAAQA+QAAAJADAAAAAA==&#10;" strokecolor="#ffc000" strokeweight="1.5pt">
                  <o:lock v:ext="edit" shapetype="f"/>
                </v:line>
                <v:line id="Line 68" o:spid="_x0000_s1028" style="position:absolute;visibility:visible;mso-wrap-style:square" from="9334,28289" to="9690,31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32d74AAADbAAAADwAAAGRycy9kb3ducmV2LnhtbERPTYvCMBC9C/6HMMJeRKcrrEg1iggL&#10;sreqoMehGZtiMylNrPXfbw4Le3y8781ucI3quQu1Fw2f8wwUS+lNLZWGy/l7tgIVIomhxgtreHOA&#10;3XY82lBu/EsK7k+xUilEQk4abIxtjhhKy47C3Lcsibv7zlFMsKvQdPRK4a7BRZYt0VEtqcFSywfL&#10;5eP0dBrceXHteVrhDxbh61a2xQMPVuuPybBfg4o8xH/xn/toNKzS2PQl/QDc/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e7fZ3vgAAANsAAAAPAAAAAAAAAAAAAAAAAKEC&#10;AABkcnMvZG93bnJldi54bWxQSwUGAAAAAAQABAD5AAAAjAMAAAAA&#10;" strokecolor="#ffc000" strokeweight="1.5pt">
                  <o:lock v:ext="edit" shapetype="f"/>
                </v:line>
                <v:line id="Line 69" o:spid="_x0000_s1029" style="position:absolute;rotation:-11;flip:x y;visibility:visible;mso-wrap-style:square" from="19240,5334" to="22015,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zZ4r8AAADbAAAADwAAAGRycy9kb3ducmV2LnhtbESPzQrCMBCE74LvEFbwpqkiUqtRRBG9&#10;iT94Xpq1LTab0kStPr0RBI/DzHzDzBaNKcWDaldYVjDoRyCIU6sLzhScT5teDMJ5ZI2lZVLwIgeL&#10;ebs1w0TbJx/ocfSZCBB2CSrIva8SKV2ak0HXtxVx8K62NuiDrDOpa3wGuCnlMIrG0mDBYSHHilY5&#10;pbfj3Sgw+138jgf+Gp2r0Xp/Gentupgo1e00yykIT43/h3/tnVYQT+D7JfwAOf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pzZ4r8AAADbAAAADwAAAAAAAAAAAAAAAACh&#10;AgAAZHJzL2Rvd25yZXYueG1sUEsFBgAAAAAEAAQA+QAAAI0DAAAAAA==&#10;" strokecolor="white" strokeweight="1.5pt">
                  <v:stroke endarrow="block" endarrowwidth="narrow"/>
                  <o:lock v:ext="edit" shapetype="f"/>
                </v:line>
                <v:shapetype id="_x0000_t202" coordsize="21600,21600" o:spt="202" path="m,l,21600r21600,l21600,xe">
                  <v:stroke joinstyle="miter"/>
                  <v:path gradientshapeok="t" o:connecttype="rect"/>
                </v:shapetype>
                <v:shape id="Text Box 70" o:spid="_x0000_s1030" type="#_x0000_t202" style="position:absolute;left:41433;width:9862;height:411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4GsAA&#10;AADbAAAADwAAAGRycy9kb3ducmV2LnhtbERPTYvCMBC9C/6HMII3TS2yq7WpLAuCyF6sgtexmW27&#10;NpPSRK3+enMQ9vh43+m6N424Uedqywpm0wgEcWF1zaWC42EzWYBwHlljY5kUPMjBOhsOUky0vfOe&#10;brkvRQhhl6CCyvs2kdIVFRl0U9sSB+7XdgZ9gF0pdYf3EG4aGUfRhzRYc2iosKXviopLfjUK/tyP&#10;PDzb/BztHqe9bYr48zmPlRqP+q8VCE+9/xe/3VutYBnWhy/hB8js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Gh4GsAAAADbAAAADwAAAAAAAAAAAAAAAACYAgAAZHJzL2Rvd25y&#10;ZXYueG1sUEsFBgAAAAAEAAQA9QAAAIUDAAAAAA==&#10;" fillcolor="#3cc" strokecolor="white">
                  <v:path arrowok="t"/>
                  <v:textbox>
                    <w:txbxContent>
                      <w:p w:rsidR="0034116F" w:rsidRPr="00947690" w:rsidRDefault="0034116F" w:rsidP="005D25C2">
                        <w:r>
                          <w:t>Mostra d’Oltremare</w:t>
                        </w:r>
                      </w:p>
                    </w:txbxContent>
                  </v:textbox>
                </v:shape>
                <v:shape id="Text Box 71" o:spid="_x0000_s1031" type="#_x0000_t202" style="position:absolute;left:857;top:18954;width:9906;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qg8YA&#10;AADbAAAADwAAAGRycy9kb3ducmV2LnhtbESPQWsCMRSE7wX/Q3iCt5q1lqKrUaRaKLRQqoJ6e26e&#10;u6ublzWJuv33TaHgcZiZb5jxtDGVuJLzpWUFvW4CgjizuuRcwXr19jgA4QOyxsoyKfghD9NJ62GM&#10;qbY3/qbrMuQiQtinqKAIoU6l9FlBBn3X1sTRO1hnMETpcqkd3iLcVPIpSV6kwZLjQoE1vRaUnZYX&#10;oyDb6MXncd/fzc/by9fzh9viqW+V6rSb2QhEoCbcw//td61g2IO/L/EHy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Xqg8YAAADbAAAADwAAAAAAAAAAAAAAAACYAgAAZHJz&#10;L2Rvd25yZXYueG1sUEsFBgAAAAAEAAQA9QAAAIsDAAAAAA==&#10;" fillcolor="#ffc000">
                  <v:path arrowok="t"/>
                  <v:textbox>
                    <w:txbxContent>
                      <w:p w:rsidR="0034116F" w:rsidRDefault="0034116F" w:rsidP="005D25C2">
                        <w:r w:rsidRPr="00610F04">
                          <w:t>PARTENZA</w:t>
                        </w:r>
                        <w:r>
                          <w:t xml:space="preserve"> </w:t>
                        </w:r>
                      </w:p>
                    </w:txbxContent>
                  </v:textbox>
                </v:shape>
                <v:line id="Line 72" o:spid="_x0000_s1032" style="position:absolute;rotation:-11;visibility:visible;mso-wrap-style:square" from="10763,29622" to="17170,30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T1QMUAAADbAAAADwAAAGRycy9kb3ducmV2LnhtbESPQWsCMRSE74L/ITzBm2bdg9StUaqg&#10;tIcKakvp7bF5TZYmL8sm1W1/fSMUehxm5htmue69ExfqYhNYwWxagCCug27YKHg57yZ3IGJC1ugC&#10;k4JvirBeDQdLrHS48pEup2REhnCsUIFNqa2kjLUlj3EaWuLsfYTOY8qyM1J3eM1w72RZFHPpseG8&#10;YLGlraX68/TlFbzyuXy2P/ppcwyHrXk37u2wd0qNR/3DPYhEffoP/7UftYJFCbcv+Q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T1QMUAAADbAAAADwAAAAAAAAAA&#10;AAAAAAChAgAAZHJzL2Rvd25yZXYueG1sUEsFBgAAAAAEAAQA+QAAAJMDAAAAAA==&#10;" strokecolor="red" strokeweight="1.5pt">
                  <v:stroke endarrow="block" endarrowwidth="narrow"/>
                  <o:lock v:ext="edit" shapetype="f"/>
                </v:line>
                <v:shape id="Text Box 73" o:spid="_x0000_s1033" type="#_x0000_t202" style="position:absolute;left:21621;top:8191;width:7728;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vui8MA&#10;AADbAAAADwAAAGRycy9kb3ducmV2LnhtbESPS4sCMRCE78L+h9AL3jTjroiORlmEXRQP4gs8NpOe&#10;B046Q5LV8d8bQfBYVNVX1GzRmlpcyfnKsoJBPwFBnFldcaHgePjtjUH4gKyxtkwK7uRhMf/ozDDV&#10;9sY7uu5DISKEfYoKyhCaVEqflWTQ921DHL3cOoMhSldI7fAW4aaWX0kykgYrjgslNrQsKbvs/42C&#10;+rBxS39Z4fqsN9lw+5fv7qdcqe5n+zMFEagN7/CrvdIKJt/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vui8MAAADbAAAADwAAAAAAAAAAAAAAAACYAgAAZHJzL2Rv&#10;d25yZXYueG1sUEsFBgAAAAAEAAQA9QAAAIgDAAAAAA==&#10;" fillcolor="#92cddc">
                  <v:path arrowok="t"/>
                  <v:textbox>
                    <w:txbxContent>
                      <w:p w:rsidR="0034116F" w:rsidRDefault="0034116F" w:rsidP="005D25C2">
                        <w:r>
                          <w:t xml:space="preserve">ARRIVO </w:t>
                        </w:r>
                      </w:p>
                    </w:txbxContent>
                  </v:textbox>
                </v:shape>
                <v:line id="Line 74" o:spid="_x0000_s1034" style="position:absolute;rotation:11;flip:x;visibility:visible;mso-wrap-style:square" from="18669,952" to="19627,3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g158UAAADbAAAADwAAAGRycy9kb3ducmV2LnhtbESP0WrCQBRE3wv+w3KFvkjdVKXUmI1Y&#10;S4tQKpj6AdfsNQlm74bsmqR/3xWEPg4zc4ZJ1oOpRUetqywreJ5GIIhzqysuFBx/Pp5eQTiPrLG2&#10;TAp+ycE6HT0kGGvb84G6zBciQNjFqKD0vomldHlJBt3UNsTBO9vWoA+yLaRusQ9wU8tZFL1IgxWH&#10;hRIb2paUX7KrUTDfzyd99GaKffeuT5+Hr+sx+54o9TgeNisQngb/H763d1rBcgG3L+EHy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g158UAAADbAAAADwAAAAAAAAAA&#10;AAAAAAChAgAAZHJzL2Rvd25yZXYueG1sUEsFBgAAAAAEAAQA+QAAAJMDAAAAAA==&#10;" strokecolor="red" strokeweight="1.5pt">
                  <v:stroke endarrow="block" endarrowwidth="narrow"/>
                  <o:lock v:ext="edit" shapetype="f"/>
                </v:line>
                <v:line id="Line 75" o:spid="_x0000_s1035" style="position:absolute;visibility:visible;mso-wrap-style:square" from="5810,21431" to="9131,29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Qg8UAAADbAAAADwAAAGRycy9kb3ducmV2LnhtbESPQWvCQBSE74X+h+UJvTUbhZQaXUUK&#10;iqVQqIpen9lnNib7NmS3mvbXdwuCx2FmvmGm89424kKdrxwrGCYpCOLC6YpLBbvt8vkVhA/IGhvH&#10;pOCHPMxnjw9TzLW78hddNqEUEcI+RwUmhDaX0heGLPrEtcTRO7nOYoiyK6Xu8BrhtpGjNH2RFiuO&#10;CwZbejNU1JtvqyAb/R6Odf1u+pX//Gj0dp+dq5VST4N+MQERqA/38K291grGGfx/iT9Az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Qg8UAAADbAAAADwAAAAAAAAAA&#10;AAAAAAChAgAAZHJzL2Rvd25yZXYueG1sUEsFBgAAAAAEAAQA+QAAAJMDAAAAAA==&#10;" strokecolor="white" strokeweight="1.5pt">
                  <v:stroke endarrow="block" endarrowwidth="narrow"/>
                  <o:lock v:ext="edit" shapetype="f"/>
                </v:line>
                <v:shape id="Text Box 76" o:spid="_x0000_s1036" type="#_x0000_t202" style="position:absolute;top:3143;width:10382;height:411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1F9cUA&#10;AADbAAAADwAAAGRycy9kb3ducmV2LnhtbESPQWvCQBSE74L/YXkFb2bTILaNrkEEoYiXJIVeX7PP&#10;JG32bchuY/TXdwuFHoeZ+YbZZpPpxEiDay0reIxiEMSV1S3XCt7K4/IZhPPIGjvLpOBGDrLdfLbF&#10;VNsr5zQWvhYBwi5FBY33fSqlqxoy6CLbEwfvYgeDPsihlnrAa4CbTiZxvJYGWw4LDfZ0aKj6Kr6N&#10;gk93luW9Lz7i0+09t12VPN1XiVKLh2m/AeFp8v/hv/arVvCyht8v4Qf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zUX1xQAAANsAAAAPAAAAAAAAAAAAAAAAAJgCAABkcnMv&#10;ZG93bnJldi54bWxQSwUGAAAAAAQABAD1AAAAigMAAAAA&#10;" fillcolor="#3cc" strokecolor="white">
                  <v:path arrowok="t"/>
                  <v:textbox>
                    <w:txbxContent>
                      <w:p w:rsidR="0034116F" w:rsidRPr="00947690" w:rsidRDefault="0034116F" w:rsidP="005D25C2">
                        <w:r>
                          <w:t>Teatro Mediterraneo</w:t>
                        </w:r>
                      </w:p>
                    </w:txbxContent>
                  </v:textbox>
                </v:shape>
                <v:shape id="Text Box 77" o:spid="_x0000_s1037" type="#_x0000_t202" style="position:absolute;left:13525;top:21907;width:5518;height:2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94rsIA&#10;AADbAAAADwAAAGRycy9kb3ducmV2LnhtbESPQWvCQBSE74X+h+UVvNWNRbRGV7FCRY9qUY+P7DMJ&#10;zb4N2afGf+8KgsdhZr5hJrPWVepCTSg9G+h1E1DEmbcl5wb+dr+f36CCIFusPJOBGwWYTd/fJpha&#10;f+UNXbaSqwjhkKKBQqROtQ5ZQQ5D19fE0Tv5xqFE2eTaNniNcFfpryQZaIclx4UCa1oUlP1vz87A&#10;5tA/nte9RSV7vcztTyvzsBJjOh/tfAxKqJVX+NleWQOjITy+xB+gp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H3iuwgAAANsAAAAPAAAAAAAAAAAAAAAAAJgCAABkcnMvZG93&#10;bnJldi54bWxQSwUGAAAAAAQABAD1AAAAhwMAAAAA&#10;" fillcolor="#ffc000" stroked="f">
                  <v:path arrowok="t"/>
                  <v:textbox>
                    <w:txbxContent>
                      <w:p w:rsidR="0034116F" w:rsidRPr="00FB7847" w:rsidRDefault="0034116F" w:rsidP="005D25C2">
                        <w:r>
                          <w:t>--- m</w:t>
                        </w:r>
                      </w:p>
                    </w:txbxContent>
                  </v:textbox>
                </v:shape>
              </v:group>
            </w:pict>
          </mc:Fallback>
        </mc:AlternateContent>
      </w:r>
      <w:r w:rsidR="00D343EC" w:rsidRPr="0086155B">
        <w:rPr>
          <w:noProof/>
          <w:color w:val="FF0000"/>
          <w:sz w:val="32"/>
          <w:szCs w:val="28"/>
        </w:rPr>
        <w:drawing>
          <wp:inline distT="0" distB="0" distL="0" distR="0" wp14:anchorId="081D1FDA" wp14:editId="605B9DA0">
            <wp:extent cx="5619750" cy="3524250"/>
            <wp:effectExtent l="0" t="0" r="0" b="0"/>
            <wp:docPr id="1" name="Immagine 4" descr="separazione p-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4" descr="separazione p-a"/>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9750" cy="3524250"/>
                    </a:xfrm>
                    <a:prstGeom prst="rect">
                      <a:avLst/>
                    </a:prstGeom>
                    <a:noFill/>
                    <a:ln>
                      <a:noFill/>
                    </a:ln>
                  </pic:spPr>
                </pic:pic>
              </a:graphicData>
            </a:graphic>
          </wp:inline>
        </w:drawing>
      </w:r>
    </w:p>
    <w:p w14:paraId="5121F719" w14:textId="77777777" w:rsidR="00182B4E" w:rsidRDefault="00182B4E" w:rsidP="005D25C2"/>
    <w:p w14:paraId="1F1166BB" w14:textId="77777777" w:rsidR="00182B4E" w:rsidRPr="0044325C" w:rsidRDefault="00182B4E" w:rsidP="005D25C2">
      <w:r w:rsidRPr="006D53FF">
        <w:t xml:space="preserve">La </w:t>
      </w:r>
      <w:r w:rsidRPr="00182B4E">
        <w:t>distanza</w:t>
      </w:r>
      <w:r w:rsidRPr="006D53FF">
        <w:t xml:space="preserve"> tra la partenza e l’arrivo è di </w:t>
      </w:r>
      <w:r>
        <w:t>---</w:t>
      </w:r>
      <w:r w:rsidRPr="006D53FF">
        <w:t xml:space="preserve"> m</w:t>
      </w:r>
      <w:r>
        <w:t>etri</w:t>
      </w:r>
      <w:r w:rsidRPr="006D53FF">
        <w:t xml:space="preserve">. Il coefficiente di separazione è dello </w:t>
      </w:r>
      <w:r>
        <w:t>---- %</w:t>
      </w:r>
    </w:p>
    <w:p w14:paraId="799ED5F1" w14:textId="77777777" w:rsidR="00182B4E" w:rsidRPr="00182B4E" w:rsidRDefault="00182B4E" w:rsidP="005D25C2">
      <w:pPr>
        <w:rPr>
          <w:noProof/>
        </w:rPr>
      </w:pPr>
    </w:p>
    <w:p w14:paraId="5D827FBA" w14:textId="77777777" w:rsidR="00182B4E" w:rsidRPr="00182B4E" w:rsidRDefault="00182B4E" w:rsidP="005D25C2">
      <w:pPr>
        <w:pStyle w:val="Didascalia"/>
        <w:rPr>
          <w:noProof/>
        </w:rPr>
      </w:pPr>
      <w:r w:rsidRPr="00182B4E">
        <w:t>Altimetria</w:t>
      </w:r>
    </w:p>
    <w:p w14:paraId="726AE21A" w14:textId="77777777" w:rsidR="00182B4E" w:rsidRPr="00182B4E" w:rsidRDefault="00182B4E" w:rsidP="005D25C2">
      <w:pPr>
        <w:rPr>
          <w:noProof/>
        </w:rPr>
      </w:pPr>
    </w:p>
    <w:p w14:paraId="0970EFFE" w14:textId="77777777" w:rsidR="00182B4E" w:rsidRPr="00182B4E" w:rsidRDefault="00D343EC" w:rsidP="005D25C2">
      <w:pPr>
        <w:pStyle w:val="foto"/>
      </w:pPr>
      <w:r w:rsidRPr="0027469C">
        <w:rPr>
          <w:noProof/>
        </w:rPr>
        <w:drawing>
          <wp:inline distT="0" distB="0" distL="0" distR="0" wp14:anchorId="35BADC24" wp14:editId="5C9C22D3">
            <wp:extent cx="5715000" cy="1495425"/>
            <wp:effectExtent l="0" t="0" r="0" b="9525"/>
            <wp:docPr id="2"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1495425"/>
                    </a:xfrm>
                    <a:prstGeom prst="rect">
                      <a:avLst/>
                    </a:prstGeom>
                    <a:noFill/>
                    <a:ln>
                      <a:noFill/>
                    </a:ln>
                  </pic:spPr>
                </pic:pic>
              </a:graphicData>
            </a:graphic>
          </wp:inline>
        </w:drawing>
      </w:r>
    </w:p>
    <w:p w14:paraId="4CB39028" w14:textId="77777777" w:rsidR="00182B4E" w:rsidRPr="00182B4E" w:rsidRDefault="00182B4E" w:rsidP="005D25C2">
      <w:pPr>
        <w:rPr>
          <w:noProof/>
        </w:rPr>
      </w:pPr>
    </w:p>
    <w:p w14:paraId="1FAE20CE" w14:textId="77777777" w:rsidR="00182B4E" w:rsidRDefault="00182B4E" w:rsidP="005D25C2">
      <w:pPr>
        <w:rPr>
          <w:b/>
        </w:rPr>
      </w:pPr>
      <w:r w:rsidRPr="00182B4E">
        <w:t xml:space="preserve">Il dislivello (drop), tra l’altitudine della partenza (-- m) e quella dell’arrivo (-- m), è di -- m cioè un </w:t>
      </w:r>
      <w:r w:rsidRPr="00182B4E">
        <w:rPr>
          <w:b/>
        </w:rPr>
        <w:t xml:space="preserve">dislivello di -- m/ km. </w:t>
      </w:r>
      <w:r w:rsidRPr="00182B4E">
        <w:t xml:space="preserve">L’altitudine massima è quella del </w:t>
      </w:r>
      <w:r w:rsidRPr="00182B4E">
        <w:rPr>
          <w:i/>
        </w:rPr>
        <w:t>–(luogo)</w:t>
      </w:r>
      <w:r w:rsidRPr="00182B4E">
        <w:t xml:space="preserve"> - (a circa -- m s.l.m</w:t>
      </w:r>
      <w:r w:rsidRPr="00182B4E">
        <w:rPr>
          <w:b/>
        </w:rPr>
        <w:t>.).</w:t>
      </w:r>
    </w:p>
    <w:p w14:paraId="762D433E" w14:textId="77777777" w:rsidR="00975297" w:rsidRDefault="00975297" w:rsidP="005D25C2">
      <w:r>
        <w:br w:type="page"/>
      </w:r>
    </w:p>
    <w:p w14:paraId="41799B82" w14:textId="77777777" w:rsidR="00975297" w:rsidRPr="00D33F35" w:rsidRDefault="0034116F" w:rsidP="005D25C2">
      <w:pPr>
        <w:pStyle w:val="Didascalia"/>
      </w:pPr>
      <w:r>
        <w:lastRenderedPageBreak/>
        <w:t>Descrizione del Percorso</w:t>
      </w:r>
      <w:r w:rsidR="00975297" w:rsidRPr="00D33F35">
        <w:t xml:space="preserve"> </w:t>
      </w:r>
    </w:p>
    <w:p w14:paraId="714F98F9" w14:textId="77777777" w:rsidR="00975297" w:rsidRPr="006E1DCD" w:rsidRDefault="00975297" w:rsidP="00AC0751">
      <w:pPr>
        <w:pStyle w:val="Intestazione2"/>
        <w:pBdr>
          <w:top w:val="none" w:sz="0" w:space="0" w:color="auto"/>
          <w:left w:val="none" w:sz="0" w:space="0" w:color="auto"/>
          <w:bottom w:val="none" w:sz="0" w:space="0" w:color="auto"/>
          <w:right w:val="none" w:sz="0" w:space="0" w:color="auto"/>
        </w:pBdr>
      </w:pPr>
      <w:r w:rsidRPr="006E1DCD">
        <w:t xml:space="preserve">Descrizione </w:t>
      </w:r>
      <w:r>
        <w:t xml:space="preserve">e elenco delle strade del </w:t>
      </w:r>
      <w:r w:rsidRPr="006E1DCD">
        <w:t>percorso</w:t>
      </w:r>
    </w:p>
    <w:p w14:paraId="15AC84FE" w14:textId="77777777" w:rsidR="00975297" w:rsidRPr="00AC0751" w:rsidRDefault="00975297" w:rsidP="005D25C2">
      <w:pPr>
        <w:pStyle w:val="bloccoditesto"/>
      </w:pPr>
      <w:r w:rsidRPr="00AC0751">
        <w:rPr>
          <w:b/>
        </w:rPr>
        <w:t>START:</w:t>
      </w:r>
      <w:r w:rsidRPr="00AC0751">
        <w:t xml:space="preserve"> Viale Kennedy, Piazzale Tecchio, Via Giulio Cesare, Tunnel Fuorigrotta, Via Caracciolo Viale </w:t>
      </w:r>
      <w:proofErr w:type="spellStart"/>
      <w:r w:rsidRPr="00AC0751">
        <w:t>Dohrn</w:t>
      </w:r>
      <w:proofErr w:type="spellEnd"/>
      <w:r w:rsidRPr="00AC0751">
        <w:t xml:space="preserve">, Via Partenope, Bivio Via Acton, Via Cesario Console, Via C. Colombo, Via Marina, Via Duomo, Via Marina, Via A. Volta, Via Marina, Piazza del Carmine, Fine Via Marina, Via S. Carlo, Via S. Lucia, Via Caracciolo, Piazza Vittoria, Via Caracciolo, Tunnel Fuorigrotta, Via Giulio Cesare, Piazzale Tecchio, Mostra d’Oltremare, Viale delle Palme, Piazzale Colombo </w:t>
      </w:r>
      <w:r w:rsidRPr="00AC0751">
        <w:rPr>
          <w:b/>
        </w:rPr>
        <w:t>(Arrivo)</w:t>
      </w:r>
    </w:p>
    <w:p w14:paraId="1676B38E" w14:textId="77777777" w:rsidR="0034116F" w:rsidRDefault="00975297" w:rsidP="005D25C2">
      <w:pPr>
        <w:pStyle w:val="Didascalia"/>
      </w:pPr>
      <w:r w:rsidRPr="0034116F">
        <w:t>Base</w:t>
      </w:r>
      <w:r w:rsidRPr="00AC0751">
        <w:t xml:space="preserve"> di </w:t>
      </w:r>
      <w:r w:rsidRPr="0034116F">
        <w:t>calibratura</w:t>
      </w:r>
      <w:r w:rsidRPr="00AC0751">
        <w:t xml:space="preserve"> </w:t>
      </w:r>
    </w:p>
    <w:p w14:paraId="62D319AA" w14:textId="77777777" w:rsidR="00975297" w:rsidRPr="00BB2F44" w:rsidRDefault="00975297" w:rsidP="005D25C2">
      <w:pPr>
        <w:pStyle w:val="Didascalia"/>
      </w:pPr>
      <w:r w:rsidRPr="00BB2F44">
        <w:t>(o basi in caso necessiti una alla partenza e una all’arrivo se molto distanti)</w:t>
      </w:r>
    </w:p>
    <w:p w14:paraId="578C68BF" w14:textId="77777777" w:rsidR="0034116F" w:rsidRDefault="00975297" w:rsidP="005D25C2">
      <w:pPr>
        <w:pStyle w:val="bloccoditesto"/>
      </w:pPr>
      <w:r>
        <w:t xml:space="preserve">La base di calibratura di --- m è posizionata in ----- </w:t>
      </w:r>
    </w:p>
    <w:p w14:paraId="409B46FF" w14:textId="77777777" w:rsidR="00975297" w:rsidRDefault="00975297" w:rsidP="005D25C2">
      <w:pPr>
        <w:pStyle w:val="bloccoditesto"/>
      </w:pPr>
      <w:r w:rsidRPr="0034116F">
        <w:t>(specificare</w:t>
      </w:r>
      <w:r w:rsidR="0034116F">
        <w:t xml:space="preserve"> indirizzo,</w:t>
      </w:r>
      <w:r w:rsidRPr="0034116F">
        <w:t xml:space="preserve"> distanza dalla partenza o dall’arrivo e se fa parte del percorso di gara)</w:t>
      </w:r>
    </w:p>
    <w:p w14:paraId="1FFF75C9" w14:textId="77777777" w:rsidR="00975297" w:rsidRDefault="00975297" w:rsidP="005D25C2"/>
    <w:p w14:paraId="26566EFF" w14:textId="77777777" w:rsidR="00975297" w:rsidRPr="00F142AF" w:rsidRDefault="00975297" w:rsidP="005D25C2">
      <w:r w:rsidRPr="00F142AF">
        <w:t>ESEMPIO</w:t>
      </w:r>
      <w:r>
        <w:t xml:space="preserve"> (Foto opzionale)</w:t>
      </w:r>
    </w:p>
    <w:p w14:paraId="5CECF158" w14:textId="77777777" w:rsidR="00975297" w:rsidRDefault="00D343EC" w:rsidP="005D25C2">
      <w:pPr>
        <w:pStyle w:val="foto"/>
        <w:rPr>
          <w:noProof/>
          <w:lang w:val="pt-PT" w:eastAsia="pt-PT"/>
        </w:rPr>
      </w:pPr>
      <w:r>
        <w:rPr>
          <w:noProof/>
        </w:rPr>
        <mc:AlternateContent>
          <mc:Choice Requires="wpg">
            <w:drawing>
              <wp:anchor distT="0" distB="0" distL="114300" distR="114300" simplePos="0" relativeHeight="251642368" behindDoc="0" locked="0" layoutInCell="1" allowOverlap="1" wp14:anchorId="6CF0D902" wp14:editId="6EC21231">
                <wp:simplePos x="0" y="0"/>
                <wp:positionH relativeFrom="column">
                  <wp:posOffset>317500</wp:posOffset>
                </wp:positionH>
                <wp:positionV relativeFrom="paragraph">
                  <wp:posOffset>685165</wp:posOffset>
                </wp:positionV>
                <wp:extent cx="5507990" cy="1430655"/>
                <wp:effectExtent l="38100" t="0" r="0" b="17145"/>
                <wp:wrapNone/>
                <wp:docPr id="8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7990" cy="1430655"/>
                          <a:chOff x="1634" y="11392"/>
                          <a:chExt cx="8674" cy="2253"/>
                        </a:xfrm>
                      </wpg:grpSpPr>
                      <wps:wsp>
                        <wps:cNvPr id="82" name="Text Box 62"/>
                        <wps:cNvSpPr txBox="1">
                          <a:spLocks/>
                        </wps:cNvSpPr>
                        <wps:spPr bwMode="auto">
                          <a:xfrm>
                            <a:off x="5317" y="13259"/>
                            <a:ext cx="1125" cy="386"/>
                          </a:xfrm>
                          <a:prstGeom prst="rect">
                            <a:avLst/>
                          </a:prstGeom>
                          <a:solidFill>
                            <a:srgbClr val="FFFF00"/>
                          </a:solidFill>
                          <a:ln w="9525">
                            <a:solidFill>
                              <a:srgbClr val="000000"/>
                            </a:solidFill>
                            <a:miter lim="800000"/>
                            <a:headEnd/>
                            <a:tailEnd/>
                          </a:ln>
                        </wps:spPr>
                        <wps:txbx>
                          <w:txbxContent>
                            <w:p w14:paraId="1625A882" w14:textId="77777777" w:rsidR="0034116F" w:rsidRDefault="0034116F" w:rsidP="005D25C2">
                              <w:r>
                                <w:t>300 mt</w:t>
                              </w:r>
                            </w:p>
                          </w:txbxContent>
                        </wps:txbx>
                        <wps:bodyPr rot="0" vert="horz" wrap="square" lIns="91440" tIns="45720" rIns="91440" bIns="45720" anchor="t" anchorCtr="0" upright="1">
                          <a:noAutofit/>
                        </wps:bodyPr>
                      </wps:wsp>
                      <wps:wsp>
                        <wps:cNvPr id="83" name="Text Box 63"/>
                        <wps:cNvSpPr txBox="1">
                          <a:spLocks/>
                        </wps:cNvSpPr>
                        <wps:spPr bwMode="auto">
                          <a:xfrm>
                            <a:off x="4485" y="11392"/>
                            <a:ext cx="2199" cy="667"/>
                          </a:xfrm>
                          <a:prstGeom prst="rect">
                            <a:avLst/>
                          </a:prstGeom>
                          <a:solidFill>
                            <a:srgbClr val="B6DDE8"/>
                          </a:solidFill>
                          <a:ln w="9525">
                            <a:solidFill>
                              <a:srgbClr val="000000"/>
                            </a:solidFill>
                            <a:miter lim="800000"/>
                            <a:headEnd/>
                            <a:tailEnd/>
                          </a:ln>
                        </wps:spPr>
                        <wps:txbx>
                          <w:txbxContent>
                            <w:p w14:paraId="480E48FD" w14:textId="77777777" w:rsidR="0034116F" w:rsidRDefault="0034116F" w:rsidP="005D25C2">
                              <w:r>
                                <w:t>VIA MAZZEI (V.le delle Palme)</w:t>
                              </w:r>
                            </w:p>
                          </w:txbxContent>
                        </wps:txbx>
                        <wps:bodyPr rot="0" vert="horz" wrap="square" lIns="91440" tIns="45720" rIns="91440" bIns="45720" anchor="t" anchorCtr="0" upright="1">
                          <a:noAutofit/>
                        </wps:bodyPr>
                      </wps:wsp>
                      <wps:wsp>
                        <wps:cNvPr id="84" name="AutoShape 64"/>
                        <wps:cNvCnPr>
                          <a:cxnSpLocks/>
                        </wps:cNvCnPr>
                        <wps:spPr bwMode="auto">
                          <a:xfrm flipV="1">
                            <a:off x="1634" y="13085"/>
                            <a:ext cx="8674" cy="20"/>
                          </a:xfrm>
                          <a:prstGeom prst="straightConnector1">
                            <a:avLst/>
                          </a:prstGeom>
                          <a:noFill/>
                          <a:ln w="19050">
                            <a:solidFill>
                              <a:srgbClr val="FFFFFF"/>
                            </a:solidFill>
                            <a:round/>
                            <a:headEnd type="triangle" w="sm"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1" o:spid="_x0000_s1038" style="position:absolute;left:0;text-align:left;margin-left:25pt;margin-top:53.95pt;width:433.7pt;height:112.65pt;z-index:251642368" coordorigin="1634,11392" coordsize="8674,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">
                <v:shape id="Text Box 62" o:spid="_x0000_s1039" type="#_x0000_t202" style="position:absolute;left:5317;top:13259;width:1125;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D0cQA&#10;AADbAAAADwAAAGRycy9kb3ducmV2LnhtbESPzWrDMBCE74G8g9hALyGRbUowbpSQH1rqY5wW0tti&#10;bW1Ta2Us1XbfvioUchxm5htmu59MKwbqXWNZQbyOQBCXVjdcKXi7Pq9SEM4ja2wtk4IfcrDfzWdb&#10;zLQd+UJD4SsRIOwyVFB732VSurImg25tO+LgfdreoA+yr6TucQxw08okijbSYMNhocaOTjWVX8W3&#10;UVDmx2UVWzq9F2dz5A96uT3miVIPi+nwBMLT5O/h//arVpAm8Pcl/A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xQ9HEAAAA2wAAAA8AAAAAAAAAAAAAAAAAmAIAAGRycy9k&#10;b3ducmV2LnhtbFBLBQYAAAAABAAEAPUAAACJAwAAAAA=&#10;" fillcolor="yellow">
                  <v:path arrowok="t"/>
                  <v:textbox>
                    <w:txbxContent>
                      <w:p w:rsidR="0034116F" w:rsidRDefault="0034116F" w:rsidP="005D25C2">
                        <w:r>
                          <w:t>300 mt</w:t>
                        </w:r>
                      </w:p>
                    </w:txbxContent>
                  </v:textbox>
                </v:shape>
                <v:shape id="Text Box 63" o:spid="_x0000_s1040" type="#_x0000_t202" style="position:absolute;left:4485;top:11392;width:2199;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1cQA&#10;AADbAAAADwAAAGRycy9kb3ducmV2LnhtbESPQWvCQBSE7wX/w/IEb3VTU0Siq5TQYOjN6MHjI/tM&#10;0mbfptk1if++Wyj0OMzMN8zuMJlWDNS7xrKCl2UEgri0uuFKweWcPW9AOI+ssbVMCh7k4LCfPe0w&#10;0XbkEw2Fr0SAsEtQQe19l0jpypoMuqXtiIN3s71BH2RfSd3jGOCmlasoWkuDDYeFGjtKayq/irtR&#10;sM6Kz/Sav5c6f7zG/nz6zo6XD6UW8+ltC8LT5P/Df+1cK9jE8Psl/A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sNNXEAAAA2wAAAA8AAAAAAAAAAAAAAAAAmAIAAGRycy9k&#10;b3ducmV2LnhtbFBLBQYAAAAABAAEAPUAAACJAwAAAAA=&#10;" fillcolor="#b6dde8">
                  <v:path arrowok="t"/>
                  <v:textbox>
                    <w:txbxContent>
                      <w:p w:rsidR="0034116F" w:rsidRDefault="0034116F" w:rsidP="005D25C2">
                        <w:r>
                          <w:t>VIA MAZZEI (V.le delle Palme)</w:t>
                        </w:r>
                      </w:p>
                    </w:txbxContent>
                  </v:textbox>
                </v:shape>
                <v:shapetype id="_x0000_t32" coordsize="21600,21600" o:spt="32" o:oned="t" path="m,l21600,21600e" filled="f">
                  <v:path arrowok="t" fillok="f" o:connecttype="none"/>
                  <o:lock v:ext="edit" shapetype="t"/>
                </v:shapetype>
                <v:shape id="AutoShape 64" o:spid="_x0000_s1041" type="#_x0000_t32" style="position:absolute;left:1634;top:13085;width:8674;height: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h5xcEAAADbAAAADwAAAGRycy9kb3ducmV2LnhtbESPQYvCMBSE7wv+h/AEb2uq6CLVKLog&#10;ePGgK3h9NM+2tnmpSbbWf28EweMw880wi1VnatGS86VlBaNhAoI4s7rkXMHpb/s9A+EDssbaMil4&#10;kIfVsve1wFTbOx+oPYZcxBL2KSooQmhSKX1WkEE/tA1x9C7WGQxRulxqh/dYbmo5TpIfabDkuFBg&#10;Q78FZdXx3yiYufMo3+8213FblbfHbWuqydQoNeh36zmIQF34hN/0TkduAq8v8QfI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HnFwQAAANsAAAAPAAAAAAAAAAAAAAAA&#10;AKECAABkcnMvZG93bnJldi54bWxQSwUGAAAAAAQABAD5AAAAjwMAAAAA&#10;" strokecolor="white" strokeweight="1.5pt">
                  <v:stroke startarrow="block" startarrowwidth="narrow" endarrow="block"/>
                  <o:lock v:ext="edit" shapetype="f"/>
                </v:shape>
              </v:group>
            </w:pict>
          </mc:Fallback>
        </mc:AlternateContent>
      </w:r>
      <w:r w:rsidRPr="0027469C">
        <w:rPr>
          <w:noProof/>
        </w:rPr>
        <w:drawing>
          <wp:inline distT="0" distB="0" distL="0" distR="0" wp14:anchorId="2640D45E" wp14:editId="201FE9A6">
            <wp:extent cx="6115050" cy="2828925"/>
            <wp:effectExtent l="0" t="0" r="0" b="9525"/>
            <wp:docPr id="3" name="Immagine 7" descr="base via F Mazze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7" descr="base via F Mazzei"/>
                    <pic:cNvPicPr>
                      <a:picLocks noChangeArrowheads="1"/>
                    </pic:cNvPicPr>
                  </pic:nvPicPr>
                  <pic:blipFill>
                    <a:blip r:embed="rId16">
                      <a:extLst>
                        <a:ext uri="{28A0092B-C50C-407E-A947-70E740481C1C}">
                          <a14:useLocalDpi xmlns:a14="http://schemas.microsoft.com/office/drawing/2010/main" val="0"/>
                        </a:ext>
                      </a:extLst>
                    </a:blip>
                    <a:srcRect b="7567"/>
                    <a:stretch>
                      <a:fillRect/>
                    </a:stretch>
                  </pic:blipFill>
                  <pic:spPr bwMode="auto">
                    <a:xfrm>
                      <a:off x="0" y="0"/>
                      <a:ext cx="6115050" cy="2828925"/>
                    </a:xfrm>
                    <a:prstGeom prst="rect">
                      <a:avLst/>
                    </a:prstGeom>
                    <a:noFill/>
                    <a:ln>
                      <a:noFill/>
                    </a:ln>
                  </pic:spPr>
                </pic:pic>
              </a:graphicData>
            </a:graphic>
          </wp:inline>
        </w:drawing>
      </w:r>
    </w:p>
    <w:p w14:paraId="08F3AC77" w14:textId="77777777" w:rsidR="00975297" w:rsidRDefault="00975297" w:rsidP="005D25C2">
      <w:pPr>
        <w:rPr>
          <w:noProof/>
          <w:lang w:val="pt-PT" w:eastAsia="pt-PT"/>
        </w:rPr>
      </w:pPr>
    </w:p>
    <w:p w14:paraId="072C0F80" w14:textId="77777777" w:rsidR="00975297" w:rsidRDefault="00975297" w:rsidP="005D25C2">
      <w:pPr>
        <w:rPr>
          <w:noProof/>
          <w:lang w:val="pt-PT" w:eastAsia="pt-PT"/>
        </w:rPr>
      </w:pPr>
      <w:r w:rsidRPr="002425C6">
        <w:rPr>
          <w:noProof/>
          <w:lang w:val="pt-PT" w:eastAsia="pt-PT"/>
        </w:rPr>
        <w:t xml:space="preserve">N.B. La base dovrebbe essere di almeno 300 mt (o minimo 200 mt se proprio non è </w:t>
      </w:r>
      <w:r>
        <w:rPr>
          <w:noProof/>
          <w:lang w:val="pt-PT" w:eastAsia="pt-PT"/>
        </w:rPr>
        <w:t xml:space="preserve">possibile trovare un rettilineo </w:t>
      </w:r>
      <w:r w:rsidRPr="002425C6">
        <w:rPr>
          <w:noProof/>
          <w:lang w:val="pt-PT" w:eastAsia="pt-PT"/>
        </w:rPr>
        <w:t>vicino alla partenza)</w:t>
      </w:r>
    </w:p>
    <w:p w14:paraId="405B52CE" w14:textId="77777777" w:rsidR="00AC0751" w:rsidRDefault="00AC0751" w:rsidP="005D25C2">
      <w:pPr>
        <w:rPr>
          <w:lang w:val="pt-PT"/>
        </w:rPr>
      </w:pPr>
      <w:r>
        <w:rPr>
          <w:lang w:val="pt-PT"/>
        </w:rPr>
        <w:br w:type="page"/>
      </w:r>
    </w:p>
    <w:p w14:paraId="0A84703F" w14:textId="77777777" w:rsidR="00975297" w:rsidRDefault="00634554" w:rsidP="005D25C2">
      <w:pPr>
        <w:pStyle w:val="Didascalia"/>
        <w:rPr>
          <w:lang w:val="pt-PT"/>
        </w:rPr>
      </w:pPr>
      <w:proofErr w:type="spellStart"/>
      <w:r>
        <w:rPr>
          <w:lang w:val="pt-PT"/>
        </w:rPr>
        <w:lastRenderedPageBreak/>
        <w:t>Certifica</w:t>
      </w:r>
      <w:r w:rsidR="0034116F">
        <w:rPr>
          <w:lang w:val="pt-PT"/>
        </w:rPr>
        <w:t>zione</w:t>
      </w:r>
      <w:proofErr w:type="spellEnd"/>
      <w:r w:rsidR="0034116F">
        <w:rPr>
          <w:lang w:val="pt-PT"/>
        </w:rPr>
        <w:t xml:space="preserve"> </w:t>
      </w:r>
      <w:proofErr w:type="spellStart"/>
      <w:r w:rsidR="0034116F">
        <w:rPr>
          <w:lang w:val="pt-PT"/>
        </w:rPr>
        <w:t>della</w:t>
      </w:r>
      <w:proofErr w:type="spellEnd"/>
      <w:r w:rsidR="0034116F">
        <w:rPr>
          <w:lang w:val="pt-PT"/>
        </w:rPr>
        <w:t xml:space="preserve"> b</w:t>
      </w:r>
      <w:r w:rsidR="004F22D3">
        <w:rPr>
          <w:lang w:val="pt-PT"/>
        </w:rPr>
        <w:t xml:space="preserve">ase </w:t>
      </w:r>
      <w:proofErr w:type="spellStart"/>
      <w:r w:rsidR="004F22D3">
        <w:rPr>
          <w:lang w:val="pt-PT"/>
        </w:rPr>
        <w:t>di</w:t>
      </w:r>
      <w:proofErr w:type="spellEnd"/>
      <w:r w:rsidR="004F22D3">
        <w:rPr>
          <w:lang w:val="pt-PT"/>
        </w:rPr>
        <w:t xml:space="preserve"> </w:t>
      </w:r>
      <w:proofErr w:type="spellStart"/>
      <w:r w:rsidR="004F22D3">
        <w:rPr>
          <w:lang w:val="pt-PT"/>
        </w:rPr>
        <w:t>calibratura</w:t>
      </w:r>
      <w:proofErr w:type="spellEnd"/>
    </w:p>
    <w:bookmarkStart w:id="0" w:name="_MON_1643455829"/>
    <w:bookmarkEnd w:id="0"/>
    <w:p w14:paraId="15D2D856" w14:textId="77777777" w:rsidR="00745DA7" w:rsidRDefault="00A16914" w:rsidP="005D25C2">
      <w:pPr>
        <w:pStyle w:val="Didascalia"/>
        <w:rPr>
          <w:lang w:val="pt-PT"/>
        </w:rPr>
      </w:pPr>
      <w:r>
        <w:rPr>
          <w:noProof/>
        </w:rPr>
        <w:object w:dxaOrig="9940" w:dyaOrig="6980" w14:anchorId="035354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497.5pt;height:349.4pt;mso-width-percent:0;mso-height-percent:0;mso-width-percent:0;mso-height-percent:0" o:ole="">
            <v:imagedata r:id="rId17" o:title=""/>
          </v:shape>
          <o:OLEObject Type="Embed" ProgID="Excel.Sheet.12" ShapeID="_x0000_i1028" DrawAspect="Content" ObjectID="_1737559690" r:id="rId18"/>
        </w:object>
      </w:r>
    </w:p>
    <w:p w14:paraId="54C21E9A" w14:textId="77777777" w:rsidR="00634554" w:rsidRDefault="00634554" w:rsidP="00786B29">
      <w:pPr>
        <w:jc w:val="center"/>
      </w:pPr>
    </w:p>
    <w:p w14:paraId="361CDF19" w14:textId="77777777" w:rsidR="00F82172" w:rsidRDefault="00F82172" w:rsidP="009E1BCD">
      <w:pPr>
        <w:ind w:left="5245"/>
      </w:pPr>
    </w:p>
    <w:p w14:paraId="0CA7A42B" w14:textId="77777777" w:rsidR="00745DA7" w:rsidRDefault="00745DA7" w:rsidP="009E1BCD">
      <w:pPr>
        <w:ind w:left="5245"/>
      </w:pPr>
    </w:p>
    <w:p w14:paraId="1651B02F" w14:textId="77777777" w:rsidR="00745DA7" w:rsidRDefault="00745DA7" w:rsidP="009E1BCD">
      <w:pPr>
        <w:ind w:left="5245"/>
      </w:pPr>
    </w:p>
    <w:p w14:paraId="56E0B524" w14:textId="77777777" w:rsidR="00634554" w:rsidRPr="00634554" w:rsidRDefault="00634554" w:rsidP="009E1BCD">
      <w:pPr>
        <w:ind w:left="5245"/>
      </w:pPr>
      <w:r w:rsidRPr="00634554">
        <w:t>Firma</w:t>
      </w:r>
    </w:p>
    <w:p w14:paraId="05921D85" w14:textId="77777777" w:rsidR="00634554" w:rsidRPr="00634554" w:rsidRDefault="00634554" w:rsidP="009E1BCD">
      <w:pPr>
        <w:ind w:left="5245"/>
      </w:pPr>
    </w:p>
    <w:p w14:paraId="518318F5" w14:textId="77777777" w:rsidR="00634554" w:rsidRDefault="00634554" w:rsidP="009E1BCD">
      <w:pPr>
        <w:ind w:left="5245"/>
      </w:pPr>
    </w:p>
    <w:p w14:paraId="2D615E33" w14:textId="77777777" w:rsidR="00634554" w:rsidRDefault="00634554" w:rsidP="009E1BCD">
      <w:pPr>
        <w:ind w:left="5245"/>
      </w:pPr>
    </w:p>
    <w:p w14:paraId="0B679349" w14:textId="77777777" w:rsidR="009E1BCD" w:rsidRPr="00634554" w:rsidRDefault="009E1BCD" w:rsidP="009E1BCD">
      <w:pPr>
        <w:ind w:left="5245"/>
      </w:pPr>
    </w:p>
    <w:p w14:paraId="1F8A194F" w14:textId="77777777" w:rsidR="00634554" w:rsidRPr="00634554" w:rsidRDefault="00634554" w:rsidP="009E1BCD">
      <w:pPr>
        <w:ind w:left="5245"/>
      </w:pPr>
    </w:p>
    <w:p w14:paraId="0FF9B19C" w14:textId="77777777" w:rsidR="00634554" w:rsidRPr="00634554" w:rsidRDefault="00634554" w:rsidP="009E1BCD">
      <w:pPr>
        <w:ind w:left="5245"/>
      </w:pPr>
      <w:r w:rsidRPr="00634554">
        <w:t>(Nome e Cognome)</w:t>
      </w:r>
    </w:p>
    <w:p w14:paraId="791F7334" w14:textId="77777777" w:rsidR="00634554" w:rsidRPr="00634554" w:rsidRDefault="00634554" w:rsidP="009E1BCD">
      <w:pPr>
        <w:ind w:left="5245"/>
      </w:pPr>
      <w:r w:rsidRPr="00634554">
        <w:t>Misuratore FIDAL</w:t>
      </w:r>
    </w:p>
    <w:p w14:paraId="4693814F" w14:textId="77777777" w:rsidR="0086155B" w:rsidRDefault="00634554" w:rsidP="0086155B">
      <w:pPr>
        <w:pStyle w:val="Didascalia"/>
        <w:rPr>
          <w:lang w:val="pt-PT"/>
        </w:rPr>
      </w:pPr>
      <w:r w:rsidRPr="00634554">
        <w:br w:type="page"/>
      </w:r>
      <w:proofErr w:type="spellStart"/>
      <w:r w:rsidR="0086155B">
        <w:rPr>
          <w:lang w:val="pt-PT"/>
        </w:rPr>
        <w:lastRenderedPageBreak/>
        <w:t>Certificazione</w:t>
      </w:r>
      <w:proofErr w:type="spellEnd"/>
      <w:r w:rsidR="0086155B">
        <w:rPr>
          <w:lang w:val="pt-PT"/>
        </w:rPr>
        <w:t xml:space="preserve"> </w:t>
      </w:r>
      <w:proofErr w:type="spellStart"/>
      <w:r w:rsidR="0086155B">
        <w:rPr>
          <w:lang w:val="pt-PT"/>
        </w:rPr>
        <w:t>della</w:t>
      </w:r>
      <w:proofErr w:type="spellEnd"/>
      <w:r w:rsidR="0086155B">
        <w:rPr>
          <w:lang w:val="pt-PT"/>
        </w:rPr>
        <w:t xml:space="preserve"> base </w:t>
      </w:r>
      <w:proofErr w:type="spellStart"/>
      <w:r w:rsidR="0086155B">
        <w:rPr>
          <w:lang w:val="pt-PT"/>
        </w:rPr>
        <w:t>di</w:t>
      </w:r>
      <w:proofErr w:type="spellEnd"/>
      <w:r w:rsidR="0086155B">
        <w:rPr>
          <w:lang w:val="pt-PT"/>
        </w:rPr>
        <w:t xml:space="preserve"> </w:t>
      </w:r>
      <w:proofErr w:type="spellStart"/>
      <w:r w:rsidR="0086155B">
        <w:rPr>
          <w:lang w:val="pt-PT"/>
        </w:rPr>
        <w:t>calibratura</w:t>
      </w:r>
      <w:proofErr w:type="spellEnd"/>
      <w:r w:rsidR="0086155B">
        <w:rPr>
          <w:lang w:val="pt-PT"/>
        </w:rPr>
        <w:t xml:space="preserve"> (</w:t>
      </w:r>
      <w:proofErr w:type="spellStart"/>
      <w:r w:rsidR="0086155B">
        <w:rPr>
          <w:lang w:val="pt-PT"/>
        </w:rPr>
        <w:t>eventuale</w:t>
      </w:r>
      <w:proofErr w:type="spellEnd"/>
      <w:r w:rsidR="0086155B">
        <w:rPr>
          <w:lang w:val="pt-PT"/>
        </w:rPr>
        <w:t xml:space="preserve"> 2ª Base)</w:t>
      </w:r>
    </w:p>
    <w:p w14:paraId="23D49170" w14:textId="77777777" w:rsidR="0086155B" w:rsidRDefault="0086155B" w:rsidP="0086155B">
      <w:pPr>
        <w:pStyle w:val="Didascalia"/>
        <w:rPr>
          <w:lang w:val="pt-PT"/>
        </w:rPr>
      </w:pPr>
    </w:p>
    <w:bookmarkStart w:id="1" w:name="_MON_1643458342"/>
    <w:bookmarkEnd w:id="1"/>
    <w:p w14:paraId="2CDC3215" w14:textId="77777777" w:rsidR="0086155B" w:rsidRDefault="00A16914" w:rsidP="0086155B">
      <w:pPr>
        <w:jc w:val="center"/>
      </w:pPr>
      <w:r>
        <w:rPr>
          <w:noProof/>
        </w:rPr>
        <w:object w:dxaOrig="9680" w:dyaOrig="7000" w14:anchorId="1BCE6B91">
          <v:shape id="_x0000_i1027" type="#_x0000_t75" alt="" style="width:483.35pt;height:350.55pt;mso-width-percent:0;mso-height-percent:0;mso-width-percent:0;mso-height-percent:0" o:ole="">
            <v:imagedata r:id="rId19" o:title=""/>
          </v:shape>
          <o:OLEObject Type="Embed" ProgID="Excel.Sheet.12" ShapeID="_x0000_i1027" DrawAspect="Content" ObjectID="_1737559691" r:id="rId20"/>
        </w:object>
      </w:r>
    </w:p>
    <w:p w14:paraId="167A128B" w14:textId="77777777" w:rsidR="0086155B" w:rsidRDefault="0086155B" w:rsidP="0086155B">
      <w:pPr>
        <w:ind w:left="5245"/>
      </w:pPr>
    </w:p>
    <w:p w14:paraId="642619D6" w14:textId="77777777" w:rsidR="0086155B" w:rsidRDefault="0086155B" w:rsidP="0086155B">
      <w:pPr>
        <w:ind w:left="5245"/>
      </w:pPr>
    </w:p>
    <w:p w14:paraId="24BA218D" w14:textId="77777777" w:rsidR="0086155B" w:rsidRDefault="0086155B" w:rsidP="0086155B">
      <w:pPr>
        <w:ind w:left="5245"/>
      </w:pPr>
    </w:p>
    <w:p w14:paraId="13A5ECE7" w14:textId="77777777" w:rsidR="0086155B" w:rsidRPr="00634554" w:rsidRDefault="0086155B" w:rsidP="0086155B">
      <w:pPr>
        <w:ind w:left="5245"/>
      </w:pPr>
      <w:r w:rsidRPr="00634554">
        <w:t>Firma</w:t>
      </w:r>
    </w:p>
    <w:p w14:paraId="5F7E02C1" w14:textId="77777777" w:rsidR="0086155B" w:rsidRPr="00634554" w:rsidRDefault="0086155B" w:rsidP="0086155B">
      <w:pPr>
        <w:ind w:left="5245"/>
      </w:pPr>
    </w:p>
    <w:p w14:paraId="003C7FBB" w14:textId="77777777" w:rsidR="0086155B" w:rsidRDefault="0086155B" w:rsidP="0086155B">
      <w:pPr>
        <w:ind w:left="5245"/>
      </w:pPr>
    </w:p>
    <w:p w14:paraId="2BFCE5B4" w14:textId="77777777" w:rsidR="0086155B" w:rsidRDefault="0086155B" w:rsidP="0086155B">
      <w:pPr>
        <w:ind w:left="5245"/>
      </w:pPr>
    </w:p>
    <w:p w14:paraId="2004E9C9" w14:textId="77777777" w:rsidR="0086155B" w:rsidRPr="00634554" w:rsidRDefault="0086155B" w:rsidP="0086155B">
      <w:pPr>
        <w:ind w:left="5245"/>
      </w:pPr>
    </w:p>
    <w:p w14:paraId="77897924" w14:textId="77777777" w:rsidR="0086155B" w:rsidRPr="00634554" w:rsidRDefault="0086155B" w:rsidP="0086155B">
      <w:pPr>
        <w:ind w:left="5245"/>
      </w:pPr>
    </w:p>
    <w:p w14:paraId="6FF951F6" w14:textId="77777777" w:rsidR="0086155B" w:rsidRPr="00634554" w:rsidRDefault="0086155B" w:rsidP="0086155B">
      <w:pPr>
        <w:ind w:left="5245"/>
      </w:pPr>
      <w:r w:rsidRPr="00634554">
        <w:t>(Nome e Cognome)</w:t>
      </w:r>
    </w:p>
    <w:p w14:paraId="4ACA3C2F" w14:textId="77777777" w:rsidR="0086155B" w:rsidRPr="00634554" w:rsidRDefault="0086155B" w:rsidP="0086155B">
      <w:pPr>
        <w:ind w:left="5245"/>
      </w:pPr>
      <w:r w:rsidRPr="00634554">
        <w:t>Misuratore FIDAL</w:t>
      </w:r>
    </w:p>
    <w:p w14:paraId="4B73AD9E" w14:textId="77777777" w:rsidR="00CD5E89" w:rsidRDefault="00CD5E89">
      <w:pPr>
        <w:jc w:val="left"/>
        <w:rPr>
          <w:rFonts w:ascii="Times" w:hAnsi="Times"/>
          <w:b/>
          <w:bCs/>
          <w:i/>
          <w:iCs/>
          <w:color w:val="FF0000"/>
          <w:sz w:val="36"/>
          <w:szCs w:val="36"/>
          <w:u w:val="single"/>
        </w:rPr>
      </w:pPr>
      <w:r>
        <w:br w:type="page"/>
      </w:r>
    </w:p>
    <w:p w14:paraId="2FD8585F" w14:textId="77777777" w:rsidR="00634554" w:rsidRDefault="00634A87" w:rsidP="005D25C2">
      <w:pPr>
        <w:pStyle w:val="Didascalia"/>
      </w:pPr>
      <w:r>
        <w:lastRenderedPageBreak/>
        <w:t>Base di calibratura - Foto</w:t>
      </w:r>
    </w:p>
    <w:p w14:paraId="19C3036A" w14:textId="77777777" w:rsidR="001D3BCC" w:rsidRDefault="001D3BCC" w:rsidP="005D25C2">
      <w:pPr>
        <w:pStyle w:val="Intestazione3"/>
      </w:pPr>
      <w:r>
        <w:t>P</w:t>
      </w:r>
      <w:r w:rsidRPr="00CE0F07">
        <w:t xml:space="preserve">unto </w:t>
      </w:r>
      <w:r>
        <w:t>A</w:t>
      </w:r>
    </w:p>
    <w:p w14:paraId="6966B73F" w14:textId="77777777" w:rsidR="00634A87" w:rsidRPr="0008442D" w:rsidRDefault="00D343EC" w:rsidP="005D25C2">
      <w:pPr>
        <w:pStyle w:val="foto"/>
      </w:pPr>
      <w:r>
        <w:rPr>
          <w:noProof/>
        </w:rPr>
        <mc:AlternateContent>
          <mc:Choice Requires="wps">
            <w:drawing>
              <wp:anchor distT="0" distB="0" distL="114300" distR="114300" simplePos="0" relativeHeight="251644416" behindDoc="0" locked="0" layoutInCell="1" allowOverlap="1" wp14:anchorId="21670970" wp14:editId="08E1D313">
                <wp:simplePos x="0" y="0"/>
                <wp:positionH relativeFrom="column">
                  <wp:posOffset>4108450</wp:posOffset>
                </wp:positionH>
                <wp:positionV relativeFrom="paragraph">
                  <wp:posOffset>1743075</wp:posOffset>
                </wp:positionV>
                <wp:extent cx="666750" cy="581025"/>
                <wp:effectExtent l="0" t="38100" r="57150" b="28575"/>
                <wp:wrapNone/>
                <wp:docPr id="67"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66750" cy="581025"/>
                        </a:xfrm>
                        <a:prstGeom prst="line">
                          <a:avLst/>
                        </a:prstGeom>
                        <a:noFill/>
                        <a:ln w="19050">
                          <a:solidFill>
                            <a:srgbClr val="FF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BE67C" id="Line 47" o:spid="_x0000_s1026" style="position:absolute;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5pt,137.25pt" to="376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" strokecolor="red" strokeweight="1.5pt">
                <v:stroke endarrow="block" endarrowwidth="narrow"/>
                <o:lock v:ext="edit" shapetype="f"/>
              </v:line>
            </w:pict>
          </mc:Fallback>
        </mc:AlternateContent>
      </w:r>
      <w:r>
        <w:rPr>
          <w:noProof/>
        </w:rPr>
        <mc:AlternateContent>
          <mc:Choice Requires="wps">
            <w:drawing>
              <wp:anchor distT="0" distB="0" distL="114300" distR="114300" simplePos="0" relativeHeight="251645440" behindDoc="0" locked="0" layoutInCell="1" allowOverlap="1" wp14:anchorId="5A6B3B05" wp14:editId="5EC414B8">
                <wp:simplePos x="0" y="0"/>
                <wp:positionH relativeFrom="column">
                  <wp:posOffset>2588260</wp:posOffset>
                </wp:positionH>
                <wp:positionV relativeFrom="paragraph">
                  <wp:posOffset>2326005</wp:posOffset>
                </wp:positionV>
                <wp:extent cx="1835150" cy="238125"/>
                <wp:effectExtent l="38100" t="38100" r="12700" b="28575"/>
                <wp:wrapNone/>
                <wp:docPr id="68"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835150" cy="238125"/>
                        </a:xfrm>
                        <a:prstGeom prst="line">
                          <a:avLst/>
                        </a:prstGeom>
                        <a:noFill/>
                        <a:ln w="12700">
                          <a:solidFill>
                            <a:srgbClr val="FFFF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6DFCA" id="Line 48" o:spid="_x0000_s1026" style="position:absolute;flip:x 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8pt,183.15pt" to="348.3pt,2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" strokecolor="yellow" strokeweight="1pt">
                <v:stroke endarrow="block" endarrowwidth="narrow"/>
                <o:lock v:ext="edit" shapetype="f"/>
              </v:line>
            </w:pict>
          </mc:Fallback>
        </mc:AlternateContent>
      </w:r>
      <w:r>
        <w:rPr>
          <w:noProof/>
        </w:rPr>
        <mc:AlternateContent>
          <mc:Choice Requires="wps">
            <w:drawing>
              <wp:anchor distT="0" distB="0" distL="114300" distR="114300" simplePos="0" relativeHeight="251643392" behindDoc="0" locked="0" layoutInCell="1" allowOverlap="1" wp14:anchorId="235BB1E2" wp14:editId="0FC3F92E">
                <wp:simplePos x="0" y="0"/>
                <wp:positionH relativeFrom="column">
                  <wp:posOffset>4424045</wp:posOffset>
                </wp:positionH>
                <wp:positionV relativeFrom="paragraph">
                  <wp:posOffset>2407285</wp:posOffset>
                </wp:positionV>
                <wp:extent cx="800100" cy="228600"/>
                <wp:effectExtent l="0" t="0" r="19050" b="19050"/>
                <wp:wrapNone/>
                <wp:docPr id="6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228600"/>
                        </a:xfrm>
                        <a:prstGeom prst="rect">
                          <a:avLst/>
                        </a:prstGeom>
                        <a:solidFill>
                          <a:srgbClr val="FFFF00"/>
                        </a:solidFill>
                        <a:ln w="9525">
                          <a:solidFill>
                            <a:srgbClr val="000000"/>
                          </a:solidFill>
                          <a:miter lim="800000"/>
                          <a:headEnd/>
                          <a:tailEnd/>
                        </a:ln>
                      </wps:spPr>
                      <wps:txbx>
                        <w:txbxContent>
                          <w:p w14:paraId="5DEA9F66" w14:textId="77777777" w:rsidR="00634A87" w:rsidRDefault="00634A87" w:rsidP="005D25C2">
                            <w:r>
                              <w:t>Chiodo PK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2" type="#_x0000_t202" style="position:absolute;left:0;text-align:left;margin-left:348.35pt;margin-top:189.55pt;width:63pt;height: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" fillcolor="yellow">
                <v:path arrowok="t"/>
                <v:textbox>
                  <w:txbxContent>
                    <w:p w:rsidR="00634A87" w:rsidRDefault="00634A87" w:rsidP="005D25C2">
                      <w:r>
                        <w:t>Chiodo PK</w:t>
                      </w:r>
                    </w:p>
                  </w:txbxContent>
                </v:textbox>
              </v:shape>
            </w:pict>
          </mc:Fallback>
        </mc:AlternateContent>
      </w:r>
      <w:r w:rsidRPr="0027469C">
        <w:rPr>
          <w:noProof/>
        </w:rPr>
        <w:drawing>
          <wp:inline distT="0" distB="0" distL="0" distR="0" wp14:anchorId="6C3B1786" wp14:editId="32026A43">
            <wp:extent cx="4876800" cy="2743200"/>
            <wp:effectExtent l="0" t="0" r="0" b="0"/>
            <wp:docPr id="6" name="Immagine 10" descr="base a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0" descr="base a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14:paraId="2490DF81" w14:textId="77777777" w:rsidR="00634A87" w:rsidRPr="00062416" w:rsidRDefault="00634A87" w:rsidP="005D25C2">
      <w:r>
        <w:t xml:space="preserve">Punto A: esempio: inizio marciapiede, 0.55 mt dall’angolo, 2.70 mt dal lampione e 5.35 mt dal piede della panchina. </w:t>
      </w:r>
      <w:r>
        <w:rPr>
          <w:lang w:eastAsia="fr-FR"/>
        </w:rPr>
        <w:t xml:space="preserve">(NB </w:t>
      </w:r>
      <w:r>
        <w:rPr>
          <w:i/>
          <w:lang w:eastAsia="fr-FR"/>
        </w:rPr>
        <w:t>indicare il chiodo,</w:t>
      </w:r>
      <w:r w:rsidRPr="00F142AF">
        <w:rPr>
          <w:i/>
          <w:lang w:eastAsia="fr-FR"/>
        </w:rPr>
        <w:t xml:space="preserve"> il verso di misurazio</w:t>
      </w:r>
      <w:r>
        <w:rPr>
          <w:i/>
          <w:lang w:eastAsia="fr-FR"/>
        </w:rPr>
        <w:t>ne e</w:t>
      </w:r>
      <w:r w:rsidRPr="00F142AF">
        <w:rPr>
          <w:i/>
          <w:lang w:eastAsia="fr-FR"/>
        </w:rPr>
        <w:t xml:space="preserve"> le distanze dai riferimenti</w:t>
      </w:r>
      <w:r>
        <w:rPr>
          <w:lang w:eastAsia="fr-FR"/>
        </w:rPr>
        <w:t>)</w:t>
      </w:r>
    </w:p>
    <w:p w14:paraId="64DB15C1" w14:textId="77777777" w:rsidR="001D3BCC" w:rsidRDefault="001D3BCC" w:rsidP="005D25C2">
      <w:pPr>
        <w:pStyle w:val="Intestazione3"/>
      </w:pPr>
      <w:r>
        <w:t>P</w:t>
      </w:r>
      <w:r w:rsidRPr="00CE0F07">
        <w:t xml:space="preserve">unto </w:t>
      </w:r>
      <w:r>
        <w:t>F</w:t>
      </w:r>
    </w:p>
    <w:p w14:paraId="43DE684D" w14:textId="77777777" w:rsidR="00634A87" w:rsidRDefault="00CD5E89" w:rsidP="005D25C2">
      <w:pPr>
        <w:pStyle w:val="foto"/>
      </w:pPr>
      <w:r>
        <w:rPr>
          <w:noProof/>
        </w:rPr>
        <mc:AlternateContent>
          <mc:Choice Requires="wps">
            <w:drawing>
              <wp:anchor distT="0" distB="0" distL="114300" distR="114300" simplePos="0" relativeHeight="251646464" behindDoc="0" locked="0" layoutInCell="1" allowOverlap="1" wp14:anchorId="21B36C7A" wp14:editId="7B553984">
                <wp:simplePos x="0" y="0"/>
                <wp:positionH relativeFrom="column">
                  <wp:posOffset>788670</wp:posOffset>
                </wp:positionH>
                <wp:positionV relativeFrom="paragraph">
                  <wp:posOffset>2355215</wp:posOffset>
                </wp:positionV>
                <wp:extent cx="754380" cy="282575"/>
                <wp:effectExtent l="0" t="0" r="7620" b="9525"/>
                <wp:wrapNone/>
                <wp:docPr id="6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4380" cy="282575"/>
                        </a:xfrm>
                        <a:prstGeom prst="rect">
                          <a:avLst/>
                        </a:prstGeom>
                        <a:solidFill>
                          <a:srgbClr val="FFFF00"/>
                        </a:solidFill>
                        <a:ln w="9525">
                          <a:solidFill>
                            <a:srgbClr val="000000"/>
                          </a:solidFill>
                          <a:miter lim="800000"/>
                          <a:headEnd/>
                          <a:tailEnd/>
                        </a:ln>
                      </wps:spPr>
                      <wps:txbx>
                        <w:txbxContent>
                          <w:p w14:paraId="3C099A71" w14:textId="77777777" w:rsidR="00634A87" w:rsidRPr="00CD5E89" w:rsidRDefault="00634A87" w:rsidP="005D25C2">
                            <w:pPr>
                              <w:rPr>
                                <w:sz w:val="21"/>
                              </w:rPr>
                            </w:pPr>
                            <w:r w:rsidRPr="00CD5E89">
                              <w:rPr>
                                <w:sz w:val="21"/>
                              </w:rPr>
                              <w:t>Chiodo PK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3" type="#_x0000_t202" style="position:absolute;left:0;text-align:left;margin-left:62.1pt;margin-top:185.45pt;width:59.4pt;height:22.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" fillcolor="yellow">
                <v:path arrowok="t"/>
                <v:textbox>
                  <w:txbxContent>
                    <w:p w:rsidR="00634A87" w:rsidRPr="00CD5E89" w:rsidRDefault="00634A87" w:rsidP="005D25C2">
                      <w:pPr>
                        <w:rPr>
                          <w:sz w:val="21"/>
                        </w:rPr>
                      </w:pPr>
                      <w:r w:rsidRPr="00CD5E89">
                        <w:rPr>
                          <w:sz w:val="21"/>
                        </w:rPr>
                        <w:t>Chiodo PK</w:t>
                      </w:r>
                    </w:p>
                  </w:txbxContent>
                </v:textbox>
              </v:shape>
            </w:pict>
          </mc:Fallback>
        </mc:AlternateContent>
      </w:r>
      <w:r w:rsidR="00D343EC">
        <w:rPr>
          <w:noProof/>
        </w:rPr>
        <mc:AlternateContent>
          <mc:Choice Requires="wps">
            <w:drawing>
              <wp:anchor distT="0" distB="0" distL="114300" distR="114300" simplePos="0" relativeHeight="251647488" behindDoc="0" locked="0" layoutInCell="1" allowOverlap="1" wp14:anchorId="0F8C7BCF" wp14:editId="1B767B9C">
                <wp:simplePos x="0" y="0"/>
                <wp:positionH relativeFrom="column">
                  <wp:posOffset>1270635</wp:posOffset>
                </wp:positionH>
                <wp:positionV relativeFrom="paragraph">
                  <wp:posOffset>1487170</wp:posOffset>
                </wp:positionV>
                <wp:extent cx="127000" cy="584200"/>
                <wp:effectExtent l="38100" t="38100" r="25400" b="25400"/>
                <wp:wrapNone/>
                <wp:docPr id="64"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27000" cy="584200"/>
                        </a:xfrm>
                        <a:prstGeom prst="line">
                          <a:avLst/>
                        </a:prstGeom>
                        <a:noFill/>
                        <a:ln w="12700">
                          <a:solidFill>
                            <a:srgbClr val="FF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73F94" id="Line 44" o:spid="_x0000_s1026" style="position:absolute;flip:x 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05pt,117.1pt" to="110.05pt,1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" strokecolor="red" strokeweight="1pt">
                <v:stroke endarrow="block" endarrowwidth="narrow"/>
                <o:lock v:ext="edit" shapetype="f"/>
              </v:line>
            </w:pict>
          </mc:Fallback>
        </mc:AlternateContent>
      </w:r>
      <w:r w:rsidR="00D343EC">
        <w:rPr>
          <w:noProof/>
        </w:rPr>
        <mc:AlternateContent>
          <mc:Choice Requires="wps">
            <w:drawing>
              <wp:anchor distT="0" distB="0" distL="114300" distR="114300" simplePos="0" relativeHeight="251648512" behindDoc="0" locked="0" layoutInCell="1" allowOverlap="1" wp14:anchorId="2B70C71F" wp14:editId="2093B3A0">
                <wp:simplePos x="0" y="0"/>
                <wp:positionH relativeFrom="column">
                  <wp:posOffset>1493520</wp:posOffset>
                </wp:positionH>
                <wp:positionV relativeFrom="paragraph">
                  <wp:posOffset>2342515</wp:posOffset>
                </wp:positionV>
                <wp:extent cx="757555" cy="106680"/>
                <wp:effectExtent l="0" t="38100" r="61595" b="26670"/>
                <wp:wrapNone/>
                <wp:docPr id="6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757555" cy="106680"/>
                        </a:xfrm>
                        <a:prstGeom prst="line">
                          <a:avLst/>
                        </a:prstGeom>
                        <a:noFill/>
                        <a:ln w="12700">
                          <a:solidFill>
                            <a:srgbClr val="FFFF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36C26" id="Line 45" o:spid="_x0000_s1026" style="position:absolute;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6pt,184.45pt" to="177.25pt,1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" strokecolor="yellow" strokeweight="1pt">
                <v:stroke endarrow="block" endarrowwidth="narrow"/>
                <o:lock v:ext="edit" shapetype="f"/>
              </v:line>
            </w:pict>
          </mc:Fallback>
        </mc:AlternateContent>
      </w:r>
      <w:r w:rsidR="00D343EC" w:rsidRPr="0027469C">
        <w:rPr>
          <w:noProof/>
        </w:rPr>
        <w:drawing>
          <wp:inline distT="0" distB="0" distL="0" distR="0" wp14:anchorId="5D5EBFEA" wp14:editId="16F55617">
            <wp:extent cx="4933950" cy="2781300"/>
            <wp:effectExtent l="0" t="0" r="0" b="0"/>
            <wp:docPr id="7" name="Immagine 31" descr="base f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31" descr="base f2"/>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33950" cy="2781300"/>
                    </a:xfrm>
                    <a:prstGeom prst="rect">
                      <a:avLst/>
                    </a:prstGeom>
                    <a:noFill/>
                    <a:ln>
                      <a:noFill/>
                    </a:ln>
                  </pic:spPr>
                </pic:pic>
              </a:graphicData>
            </a:graphic>
          </wp:inline>
        </w:drawing>
      </w:r>
    </w:p>
    <w:p w14:paraId="46542DFC" w14:textId="77777777" w:rsidR="00634A87" w:rsidRDefault="00634A87" w:rsidP="005D25C2">
      <w:r>
        <w:t>Punto F: esempio: 17.20 mt dall’angolo del marciapiede in fondo alla strada, 7.15 mt dal pozzetto accanto alla palma e 0.60 mt dal bordo marciapiede.</w:t>
      </w:r>
      <w:r w:rsidRPr="001605FE">
        <w:rPr>
          <w:lang w:eastAsia="fr-FR"/>
        </w:rPr>
        <w:t xml:space="preserve"> </w:t>
      </w:r>
      <w:r>
        <w:rPr>
          <w:lang w:eastAsia="fr-FR"/>
        </w:rPr>
        <w:t xml:space="preserve">(NB </w:t>
      </w:r>
      <w:r>
        <w:rPr>
          <w:i/>
          <w:lang w:eastAsia="fr-FR"/>
        </w:rPr>
        <w:t>indicare il chiodo,</w:t>
      </w:r>
      <w:r w:rsidRPr="00F142AF">
        <w:rPr>
          <w:i/>
          <w:lang w:eastAsia="fr-FR"/>
        </w:rPr>
        <w:t xml:space="preserve"> il verso di misurazio</w:t>
      </w:r>
      <w:r>
        <w:rPr>
          <w:i/>
          <w:lang w:eastAsia="fr-FR"/>
        </w:rPr>
        <w:t>ne e</w:t>
      </w:r>
      <w:r w:rsidRPr="00F142AF">
        <w:rPr>
          <w:i/>
          <w:lang w:eastAsia="fr-FR"/>
        </w:rPr>
        <w:t xml:space="preserve"> le distanze dai riferimenti</w:t>
      </w:r>
      <w:r>
        <w:rPr>
          <w:lang w:eastAsia="fr-FR"/>
        </w:rPr>
        <w:t>)</w:t>
      </w:r>
      <w:r w:rsidR="0008442D">
        <w:rPr>
          <w:lang w:eastAsia="fr-FR"/>
        </w:rPr>
        <w:t xml:space="preserve">. </w:t>
      </w:r>
    </w:p>
    <w:p w14:paraId="2674F87C" w14:textId="77777777" w:rsidR="00EA4369" w:rsidRDefault="00634A87" w:rsidP="005D25C2">
      <w:r w:rsidRPr="00F142AF">
        <w:t>Vista dal lato opposto. Se si riesce a includere i riferimenti in una sola foto basta quella.</w:t>
      </w:r>
    </w:p>
    <w:p w14:paraId="706D8203" w14:textId="77777777" w:rsidR="00B6377F" w:rsidRDefault="00B6377F" w:rsidP="00B6377F">
      <w:pPr>
        <w:rPr>
          <w:rFonts w:ascii="Times" w:hAnsi="Times"/>
          <w:color w:val="FF0000"/>
          <w:sz w:val="36"/>
          <w:szCs w:val="36"/>
          <w:u w:val="single"/>
        </w:rPr>
      </w:pPr>
      <w:r>
        <w:br w:type="page"/>
      </w:r>
    </w:p>
    <w:p w14:paraId="3421AC8B" w14:textId="77777777" w:rsidR="00BB2F44" w:rsidRPr="00EE5B5C" w:rsidRDefault="00EA4369" w:rsidP="00EE5B5C">
      <w:pPr>
        <w:pStyle w:val="Didascalia"/>
      </w:pPr>
      <w:r w:rsidRPr="00BB2F44">
        <w:lastRenderedPageBreak/>
        <w:t>Rapporto di MISURAZIONE di una gara su strada</w:t>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85"/>
        <w:gridCol w:w="6686"/>
      </w:tblGrid>
      <w:tr w:rsidR="00BB2F44" w:rsidRPr="00717AD1" w14:paraId="50547DED" w14:textId="77777777" w:rsidTr="00341797">
        <w:trPr>
          <w:trHeight w:val="615"/>
          <w:jc w:val="center"/>
        </w:trPr>
        <w:tc>
          <w:tcPr>
            <w:tcW w:w="2985" w:type="dxa"/>
            <w:tcBorders>
              <w:top w:val="single" w:sz="4" w:space="0" w:color="auto"/>
            </w:tcBorders>
            <w:vAlign w:val="center"/>
          </w:tcPr>
          <w:p w14:paraId="0AE5294A" w14:textId="77777777" w:rsidR="00BB2F44" w:rsidRPr="00717AD1" w:rsidRDefault="00BB2F44" w:rsidP="005D25C2">
            <w:pPr>
              <w:rPr>
                <w:lang w:val="pt-PT"/>
              </w:rPr>
            </w:pPr>
            <w:proofErr w:type="spellStart"/>
            <w:r w:rsidRPr="00717AD1">
              <w:rPr>
                <w:lang w:val="pt-PT"/>
              </w:rPr>
              <w:t>Identificazione</w:t>
            </w:r>
            <w:proofErr w:type="spellEnd"/>
            <w:r w:rsidRPr="00717AD1">
              <w:rPr>
                <w:lang w:val="pt-PT"/>
              </w:rPr>
              <w:t xml:space="preserve"> </w:t>
            </w:r>
            <w:proofErr w:type="spellStart"/>
            <w:r w:rsidRPr="00717AD1">
              <w:rPr>
                <w:lang w:val="pt-PT"/>
              </w:rPr>
              <w:t>della</w:t>
            </w:r>
            <w:proofErr w:type="spellEnd"/>
            <w:r w:rsidRPr="00717AD1">
              <w:rPr>
                <w:lang w:val="pt-PT"/>
              </w:rPr>
              <w:t xml:space="preserve"> </w:t>
            </w:r>
            <w:proofErr w:type="spellStart"/>
            <w:r w:rsidRPr="00717AD1">
              <w:rPr>
                <w:lang w:val="pt-PT"/>
              </w:rPr>
              <w:t>gara</w:t>
            </w:r>
            <w:proofErr w:type="spellEnd"/>
            <w:r w:rsidRPr="00717AD1">
              <w:rPr>
                <w:lang w:val="pt-PT"/>
              </w:rPr>
              <w:t>:</w:t>
            </w:r>
          </w:p>
        </w:tc>
        <w:tc>
          <w:tcPr>
            <w:tcW w:w="6686" w:type="dxa"/>
            <w:tcBorders>
              <w:top w:val="single" w:sz="4" w:space="0" w:color="auto"/>
            </w:tcBorders>
            <w:vAlign w:val="center"/>
          </w:tcPr>
          <w:p w14:paraId="146DB8BA" w14:textId="77777777" w:rsidR="00BB2F44" w:rsidRPr="00717AD1" w:rsidRDefault="00211D16" w:rsidP="005D25C2">
            <w:pPr>
              <w:rPr>
                <w:lang w:val="pt-PT"/>
              </w:rPr>
            </w:pPr>
            <w:r>
              <w:rPr>
                <w:lang w:val="pt-PT"/>
              </w:rPr>
              <w:t>46ª Roma-</w:t>
            </w:r>
            <w:proofErr w:type="spellStart"/>
            <w:r>
              <w:rPr>
                <w:lang w:val="pt-PT"/>
              </w:rPr>
              <w:t>Ostia</w:t>
            </w:r>
            <w:proofErr w:type="spellEnd"/>
            <w:r>
              <w:rPr>
                <w:lang w:val="pt-PT"/>
              </w:rPr>
              <w:t xml:space="preserve"> </w:t>
            </w:r>
            <w:proofErr w:type="spellStart"/>
            <w:r>
              <w:rPr>
                <w:lang w:val="pt-PT"/>
              </w:rPr>
              <w:t>Half</w:t>
            </w:r>
            <w:proofErr w:type="spellEnd"/>
            <w:r>
              <w:rPr>
                <w:lang w:val="pt-PT"/>
              </w:rPr>
              <w:t xml:space="preserve"> </w:t>
            </w:r>
            <w:proofErr w:type="spellStart"/>
            <w:r>
              <w:rPr>
                <w:lang w:val="pt-PT"/>
              </w:rPr>
              <w:t>marathon</w:t>
            </w:r>
            <w:proofErr w:type="spellEnd"/>
            <w:r>
              <w:rPr>
                <w:lang w:val="pt-PT"/>
              </w:rPr>
              <w:t xml:space="preserve"> 2020</w:t>
            </w:r>
          </w:p>
        </w:tc>
      </w:tr>
      <w:tr w:rsidR="00BB2F44" w:rsidRPr="00717AD1" w14:paraId="6577A5EE" w14:textId="77777777" w:rsidTr="00341797">
        <w:trPr>
          <w:trHeight w:val="43"/>
          <w:jc w:val="center"/>
        </w:trPr>
        <w:tc>
          <w:tcPr>
            <w:tcW w:w="2985" w:type="dxa"/>
            <w:tcBorders>
              <w:bottom w:val="single" w:sz="4" w:space="0" w:color="auto"/>
            </w:tcBorders>
            <w:vAlign w:val="center"/>
          </w:tcPr>
          <w:p w14:paraId="546FDC71" w14:textId="77777777" w:rsidR="00BB2F44" w:rsidRPr="00717AD1" w:rsidRDefault="00BB2F44" w:rsidP="005D25C2">
            <w:pPr>
              <w:rPr>
                <w:lang w:val="pt-PT"/>
              </w:rPr>
            </w:pPr>
            <w:r w:rsidRPr="00717AD1">
              <w:rPr>
                <w:lang w:val="pt-PT"/>
              </w:rPr>
              <w:t>Data prevista:</w:t>
            </w:r>
          </w:p>
        </w:tc>
        <w:tc>
          <w:tcPr>
            <w:tcW w:w="6686" w:type="dxa"/>
            <w:tcBorders>
              <w:bottom w:val="single" w:sz="4" w:space="0" w:color="auto"/>
            </w:tcBorders>
            <w:vAlign w:val="center"/>
          </w:tcPr>
          <w:p w14:paraId="6268B1BE" w14:textId="77777777" w:rsidR="00BB2F44" w:rsidRPr="00717AD1" w:rsidRDefault="00211D16" w:rsidP="005D25C2">
            <w:pPr>
              <w:rPr>
                <w:lang w:val="pt-PT"/>
              </w:rPr>
            </w:pPr>
            <w:r>
              <w:rPr>
                <w:lang w:val="pt-PT"/>
              </w:rPr>
              <w:t>08/03/2020</w:t>
            </w:r>
          </w:p>
        </w:tc>
      </w:tr>
    </w:tbl>
    <w:p w14:paraId="3A25887B" w14:textId="77777777" w:rsidR="00BB2F44" w:rsidRDefault="00BB2F44" w:rsidP="005D25C2">
      <w:pPr>
        <w:rPr>
          <w:lang w:val="pt-PT"/>
        </w:rPr>
      </w:pP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20"/>
        <w:gridCol w:w="1501"/>
        <w:gridCol w:w="1533"/>
        <w:gridCol w:w="1375"/>
        <w:gridCol w:w="2341"/>
        <w:gridCol w:w="944"/>
      </w:tblGrid>
      <w:tr w:rsidR="00EA4369" w:rsidRPr="00717AD1" w14:paraId="39627C0A" w14:textId="77777777" w:rsidTr="00341797">
        <w:trPr>
          <w:trHeight w:val="455"/>
          <w:jc w:val="center"/>
        </w:trPr>
        <w:tc>
          <w:tcPr>
            <w:tcW w:w="2020" w:type="dxa"/>
            <w:vMerge w:val="restart"/>
            <w:tcBorders>
              <w:top w:val="single" w:sz="4" w:space="0" w:color="auto"/>
            </w:tcBorders>
            <w:vAlign w:val="center"/>
          </w:tcPr>
          <w:p w14:paraId="4CF1BB89" w14:textId="77777777" w:rsidR="00EA4369" w:rsidRPr="00717AD1" w:rsidRDefault="00EA4369" w:rsidP="005D25C2">
            <w:pPr>
              <w:rPr>
                <w:lang w:val="pt-PT"/>
              </w:rPr>
            </w:pPr>
            <w:r w:rsidRPr="00717AD1">
              <w:rPr>
                <w:lang w:val="pt-PT"/>
              </w:rPr>
              <w:t xml:space="preserve">Data </w:t>
            </w:r>
            <w:proofErr w:type="spellStart"/>
            <w:r w:rsidRPr="00717AD1">
              <w:rPr>
                <w:lang w:val="pt-PT"/>
              </w:rPr>
              <w:t>della</w:t>
            </w:r>
            <w:proofErr w:type="spellEnd"/>
            <w:r w:rsidRPr="00717AD1">
              <w:rPr>
                <w:lang w:val="pt-PT"/>
              </w:rPr>
              <w:t xml:space="preserve"> </w:t>
            </w:r>
            <w:proofErr w:type="spellStart"/>
            <w:r w:rsidRPr="00717AD1">
              <w:rPr>
                <w:lang w:val="pt-PT"/>
              </w:rPr>
              <w:t>Misura</w:t>
            </w:r>
            <w:proofErr w:type="spellEnd"/>
          </w:p>
        </w:tc>
        <w:tc>
          <w:tcPr>
            <w:tcW w:w="1501" w:type="dxa"/>
            <w:vMerge w:val="restart"/>
            <w:tcBorders>
              <w:top w:val="single" w:sz="4" w:space="0" w:color="auto"/>
            </w:tcBorders>
            <w:vAlign w:val="center"/>
          </w:tcPr>
          <w:p w14:paraId="70B46357" w14:textId="77777777" w:rsidR="00EA4369" w:rsidRPr="00717AD1" w:rsidRDefault="00211D16" w:rsidP="005D25C2">
            <w:pPr>
              <w:rPr>
                <w:lang w:val="pt-PT"/>
              </w:rPr>
            </w:pPr>
            <w:r>
              <w:rPr>
                <w:lang w:val="pt-PT"/>
              </w:rPr>
              <w:t>15/02/2020</w:t>
            </w:r>
          </w:p>
        </w:tc>
        <w:tc>
          <w:tcPr>
            <w:tcW w:w="1533" w:type="dxa"/>
            <w:tcBorders>
              <w:top w:val="single" w:sz="4" w:space="0" w:color="auto"/>
            </w:tcBorders>
            <w:vAlign w:val="center"/>
          </w:tcPr>
          <w:p w14:paraId="5353E203" w14:textId="77777777" w:rsidR="00EA4369" w:rsidRPr="00717AD1" w:rsidRDefault="00EA4369" w:rsidP="005D25C2">
            <w:pPr>
              <w:rPr>
                <w:lang w:val="pt-PT"/>
              </w:rPr>
            </w:pPr>
            <w:r w:rsidRPr="00717AD1">
              <w:rPr>
                <w:lang w:val="pt-PT"/>
              </w:rPr>
              <w:t xml:space="preserve">Ora </w:t>
            </w:r>
            <w:proofErr w:type="spellStart"/>
            <w:r w:rsidRPr="00717AD1">
              <w:rPr>
                <w:lang w:val="pt-PT"/>
              </w:rPr>
              <w:t>inizio</w:t>
            </w:r>
            <w:proofErr w:type="spellEnd"/>
          </w:p>
        </w:tc>
        <w:tc>
          <w:tcPr>
            <w:tcW w:w="1375" w:type="dxa"/>
            <w:tcBorders>
              <w:top w:val="single" w:sz="4" w:space="0" w:color="auto"/>
            </w:tcBorders>
            <w:vAlign w:val="center"/>
          </w:tcPr>
          <w:p w14:paraId="54126C06" w14:textId="77777777" w:rsidR="00EA4369" w:rsidRPr="00717AD1" w:rsidRDefault="00341797" w:rsidP="005D25C2">
            <w:pPr>
              <w:rPr>
                <w:lang w:val="pt-PT"/>
              </w:rPr>
            </w:pPr>
            <w:r>
              <w:rPr>
                <w:lang w:val="pt-PT"/>
              </w:rPr>
              <w:t>8h45</w:t>
            </w:r>
          </w:p>
        </w:tc>
        <w:tc>
          <w:tcPr>
            <w:tcW w:w="2341" w:type="dxa"/>
            <w:tcBorders>
              <w:top w:val="single" w:sz="4" w:space="0" w:color="auto"/>
            </w:tcBorders>
            <w:vAlign w:val="center"/>
          </w:tcPr>
          <w:p w14:paraId="61C70156" w14:textId="77777777" w:rsidR="00EA4369" w:rsidRPr="00717AD1" w:rsidRDefault="00EA4369" w:rsidP="005D25C2">
            <w:pPr>
              <w:rPr>
                <w:lang w:val="pt-PT"/>
              </w:rPr>
            </w:pPr>
            <w:r w:rsidRPr="00717AD1">
              <w:rPr>
                <w:lang w:val="pt-PT"/>
              </w:rPr>
              <w:t xml:space="preserve">Temperatura </w:t>
            </w:r>
            <w:proofErr w:type="spellStart"/>
            <w:r w:rsidRPr="00717AD1">
              <w:rPr>
                <w:lang w:val="pt-PT"/>
              </w:rPr>
              <w:t>iniziale</w:t>
            </w:r>
            <w:proofErr w:type="spellEnd"/>
          </w:p>
        </w:tc>
        <w:tc>
          <w:tcPr>
            <w:tcW w:w="944" w:type="dxa"/>
            <w:tcBorders>
              <w:top w:val="single" w:sz="4" w:space="0" w:color="auto"/>
            </w:tcBorders>
            <w:vAlign w:val="center"/>
          </w:tcPr>
          <w:p w14:paraId="2A8B344F" w14:textId="77777777" w:rsidR="00EA4369" w:rsidRPr="00717AD1" w:rsidRDefault="00341797" w:rsidP="005D25C2">
            <w:pPr>
              <w:rPr>
                <w:lang w:val="pt-PT"/>
              </w:rPr>
            </w:pPr>
            <w:r>
              <w:rPr>
                <w:lang w:val="pt-PT"/>
              </w:rPr>
              <w:t>1</w:t>
            </w:r>
            <w:r w:rsidR="00EA4369" w:rsidRPr="00717AD1">
              <w:rPr>
                <w:lang w:val="pt-PT"/>
              </w:rPr>
              <w:t>0 °C</w:t>
            </w:r>
          </w:p>
        </w:tc>
      </w:tr>
      <w:tr w:rsidR="00EA4369" w:rsidRPr="00717AD1" w14:paraId="78D9F0BD" w14:textId="77777777" w:rsidTr="00341797">
        <w:trPr>
          <w:trHeight w:val="455"/>
          <w:jc w:val="center"/>
        </w:trPr>
        <w:tc>
          <w:tcPr>
            <w:tcW w:w="2020" w:type="dxa"/>
            <w:vMerge/>
            <w:tcBorders>
              <w:bottom w:val="single" w:sz="4" w:space="0" w:color="auto"/>
            </w:tcBorders>
            <w:vAlign w:val="center"/>
          </w:tcPr>
          <w:p w14:paraId="123D4E19" w14:textId="77777777" w:rsidR="00EA4369" w:rsidRPr="00717AD1" w:rsidRDefault="00EA4369" w:rsidP="005D25C2">
            <w:pPr>
              <w:rPr>
                <w:lang w:val="pt-PT"/>
              </w:rPr>
            </w:pPr>
          </w:p>
        </w:tc>
        <w:tc>
          <w:tcPr>
            <w:tcW w:w="1501" w:type="dxa"/>
            <w:vMerge/>
            <w:tcBorders>
              <w:bottom w:val="single" w:sz="4" w:space="0" w:color="auto"/>
            </w:tcBorders>
            <w:vAlign w:val="center"/>
          </w:tcPr>
          <w:p w14:paraId="54E9CCFA" w14:textId="77777777" w:rsidR="00EA4369" w:rsidRPr="00717AD1" w:rsidRDefault="00EA4369" w:rsidP="005D25C2">
            <w:pPr>
              <w:rPr>
                <w:lang w:val="pt-PT"/>
              </w:rPr>
            </w:pPr>
          </w:p>
        </w:tc>
        <w:tc>
          <w:tcPr>
            <w:tcW w:w="1533" w:type="dxa"/>
            <w:tcBorders>
              <w:bottom w:val="single" w:sz="4" w:space="0" w:color="auto"/>
            </w:tcBorders>
            <w:vAlign w:val="center"/>
          </w:tcPr>
          <w:p w14:paraId="28697FFE" w14:textId="77777777" w:rsidR="00EA4369" w:rsidRPr="00717AD1" w:rsidRDefault="00EA4369" w:rsidP="005D25C2">
            <w:pPr>
              <w:rPr>
                <w:lang w:val="pt-PT"/>
              </w:rPr>
            </w:pPr>
            <w:r w:rsidRPr="00717AD1">
              <w:rPr>
                <w:lang w:val="pt-PT"/>
              </w:rPr>
              <w:t>Ora fine</w:t>
            </w:r>
          </w:p>
        </w:tc>
        <w:tc>
          <w:tcPr>
            <w:tcW w:w="1375" w:type="dxa"/>
            <w:tcBorders>
              <w:bottom w:val="single" w:sz="4" w:space="0" w:color="auto"/>
            </w:tcBorders>
            <w:vAlign w:val="center"/>
          </w:tcPr>
          <w:p w14:paraId="725FFFB3" w14:textId="77777777" w:rsidR="00EA4369" w:rsidRPr="00717AD1" w:rsidRDefault="00341797" w:rsidP="005D25C2">
            <w:pPr>
              <w:rPr>
                <w:lang w:val="pt-PT"/>
              </w:rPr>
            </w:pPr>
            <w:r>
              <w:rPr>
                <w:lang w:val="pt-PT"/>
              </w:rPr>
              <w:t>10h45</w:t>
            </w:r>
          </w:p>
        </w:tc>
        <w:tc>
          <w:tcPr>
            <w:tcW w:w="2341" w:type="dxa"/>
            <w:tcBorders>
              <w:bottom w:val="single" w:sz="4" w:space="0" w:color="auto"/>
            </w:tcBorders>
            <w:vAlign w:val="center"/>
          </w:tcPr>
          <w:p w14:paraId="67E15A5B" w14:textId="77777777" w:rsidR="00EA4369" w:rsidRPr="00717AD1" w:rsidRDefault="00EA4369" w:rsidP="005D25C2">
            <w:pPr>
              <w:rPr>
                <w:lang w:val="pt-PT"/>
              </w:rPr>
            </w:pPr>
            <w:r w:rsidRPr="00717AD1">
              <w:rPr>
                <w:lang w:val="pt-PT"/>
              </w:rPr>
              <w:t>Temperatura finale</w:t>
            </w:r>
          </w:p>
        </w:tc>
        <w:tc>
          <w:tcPr>
            <w:tcW w:w="944" w:type="dxa"/>
            <w:tcBorders>
              <w:bottom w:val="single" w:sz="4" w:space="0" w:color="auto"/>
            </w:tcBorders>
            <w:vAlign w:val="center"/>
          </w:tcPr>
          <w:p w14:paraId="4B54374A" w14:textId="77777777" w:rsidR="00EA4369" w:rsidRPr="00717AD1" w:rsidRDefault="00341797" w:rsidP="005D25C2">
            <w:pPr>
              <w:rPr>
                <w:lang w:val="pt-PT"/>
              </w:rPr>
            </w:pPr>
            <w:r>
              <w:rPr>
                <w:lang w:val="pt-PT"/>
              </w:rPr>
              <w:t>16</w:t>
            </w:r>
            <w:r w:rsidR="00EA4369" w:rsidRPr="00717AD1">
              <w:rPr>
                <w:lang w:val="pt-PT"/>
              </w:rPr>
              <w:t xml:space="preserve"> °C</w:t>
            </w:r>
          </w:p>
        </w:tc>
      </w:tr>
    </w:tbl>
    <w:p w14:paraId="5BF58136" w14:textId="77777777" w:rsidR="00EA4369" w:rsidRDefault="00EA4369" w:rsidP="005D25C2">
      <w:pPr>
        <w:rPr>
          <w:lang w:val="pt-PT"/>
        </w:rPr>
      </w:pPr>
    </w:p>
    <w:tbl>
      <w:tblPr>
        <w:tblW w:w="9670"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55"/>
        <w:gridCol w:w="3543"/>
        <w:gridCol w:w="1418"/>
        <w:gridCol w:w="3154"/>
      </w:tblGrid>
      <w:tr w:rsidR="00BB2F44" w:rsidRPr="00717AD1" w14:paraId="6E8F1F69" w14:textId="77777777" w:rsidTr="00717AD1">
        <w:trPr>
          <w:trHeight w:val="395"/>
          <w:jc w:val="center"/>
        </w:trPr>
        <w:tc>
          <w:tcPr>
            <w:tcW w:w="1555" w:type="dxa"/>
            <w:vMerge w:val="restart"/>
            <w:tcBorders>
              <w:top w:val="single" w:sz="4" w:space="0" w:color="auto"/>
            </w:tcBorders>
            <w:vAlign w:val="center"/>
          </w:tcPr>
          <w:p w14:paraId="746AECE0" w14:textId="77777777" w:rsidR="00BB2F44" w:rsidRPr="00717AD1" w:rsidRDefault="00BB2F44" w:rsidP="005D25C2">
            <w:pPr>
              <w:rPr>
                <w:lang w:val="pt-PT"/>
              </w:rPr>
            </w:pPr>
            <w:proofErr w:type="spellStart"/>
            <w:r w:rsidRPr="00717AD1">
              <w:rPr>
                <w:lang w:val="pt-PT"/>
              </w:rPr>
              <w:t>Misuratore</w:t>
            </w:r>
            <w:proofErr w:type="spellEnd"/>
            <w:r w:rsidRPr="00717AD1">
              <w:rPr>
                <w:lang w:val="pt-PT"/>
              </w:rPr>
              <w:t xml:space="preserve"> </w:t>
            </w:r>
            <w:proofErr w:type="spellStart"/>
            <w:r w:rsidRPr="00717AD1">
              <w:rPr>
                <w:lang w:val="pt-PT"/>
              </w:rPr>
              <w:t>ufficiale</w:t>
            </w:r>
            <w:proofErr w:type="spellEnd"/>
            <w:r w:rsidRPr="00717AD1">
              <w:rPr>
                <w:lang w:val="pt-PT"/>
              </w:rPr>
              <w:t>:</w:t>
            </w:r>
          </w:p>
        </w:tc>
        <w:tc>
          <w:tcPr>
            <w:tcW w:w="3543" w:type="dxa"/>
            <w:vMerge w:val="restart"/>
            <w:tcBorders>
              <w:top w:val="single" w:sz="4" w:space="0" w:color="auto"/>
            </w:tcBorders>
            <w:vAlign w:val="center"/>
          </w:tcPr>
          <w:p w14:paraId="450E3BAB" w14:textId="77777777" w:rsidR="00BB2F44" w:rsidRPr="00717AD1" w:rsidRDefault="00341797" w:rsidP="005D25C2">
            <w:pPr>
              <w:rPr>
                <w:lang w:val="pt-PT"/>
              </w:rPr>
            </w:pPr>
            <w:r>
              <w:rPr>
                <w:lang w:val="pt-PT"/>
              </w:rPr>
              <w:t>Francesco La Cara</w:t>
            </w:r>
          </w:p>
          <w:p w14:paraId="4E13F759" w14:textId="77777777" w:rsidR="00BB2F44" w:rsidRPr="00717AD1" w:rsidRDefault="00BB2F44" w:rsidP="005D25C2">
            <w:pPr>
              <w:rPr>
                <w:lang w:val="pt-PT"/>
              </w:rPr>
            </w:pPr>
            <w:r w:rsidRPr="00717AD1">
              <w:rPr>
                <w:lang w:val="pt-PT"/>
              </w:rPr>
              <w:t>(nome e cognome)</w:t>
            </w:r>
          </w:p>
        </w:tc>
        <w:tc>
          <w:tcPr>
            <w:tcW w:w="1418" w:type="dxa"/>
            <w:tcBorders>
              <w:top w:val="single" w:sz="4" w:space="0" w:color="auto"/>
            </w:tcBorders>
            <w:vAlign w:val="center"/>
          </w:tcPr>
          <w:p w14:paraId="6F04DE35" w14:textId="77777777" w:rsidR="00BB2F44" w:rsidRPr="00717AD1" w:rsidRDefault="00BB2F44" w:rsidP="005D25C2">
            <w:pPr>
              <w:rPr>
                <w:lang w:val="pt-PT"/>
              </w:rPr>
            </w:pPr>
            <w:r w:rsidRPr="00717AD1">
              <w:rPr>
                <w:lang w:val="pt-PT"/>
              </w:rPr>
              <w:t>Qualifica</w:t>
            </w:r>
            <w:r w:rsidR="002002F7" w:rsidRPr="00717AD1">
              <w:rPr>
                <w:lang w:val="pt-PT"/>
              </w:rPr>
              <w:t>:</w:t>
            </w:r>
          </w:p>
        </w:tc>
        <w:tc>
          <w:tcPr>
            <w:tcW w:w="3154" w:type="dxa"/>
            <w:tcBorders>
              <w:top w:val="single" w:sz="4" w:space="0" w:color="auto"/>
            </w:tcBorders>
            <w:vAlign w:val="center"/>
          </w:tcPr>
          <w:p w14:paraId="28CD7F08" w14:textId="77777777" w:rsidR="00BB2F44" w:rsidRPr="00717AD1" w:rsidRDefault="002002F7" w:rsidP="005D25C2">
            <w:pPr>
              <w:rPr>
                <w:lang w:val="pt-PT"/>
              </w:rPr>
            </w:pPr>
            <w:proofErr w:type="spellStart"/>
            <w:r w:rsidRPr="00717AD1">
              <w:rPr>
                <w:lang w:val="pt-PT"/>
              </w:rPr>
              <w:t>Misuratore</w:t>
            </w:r>
            <w:proofErr w:type="spellEnd"/>
            <w:r w:rsidRPr="00717AD1">
              <w:rPr>
                <w:lang w:val="pt-PT"/>
              </w:rPr>
              <w:t xml:space="preserve"> FIDAL</w:t>
            </w:r>
          </w:p>
        </w:tc>
      </w:tr>
      <w:tr w:rsidR="00BB2F44" w:rsidRPr="00717AD1" w14:paraId="2AB8733A" w14:textId="77777777" w:rsidTr="00717AD1">
        <w:trPr>
          <w:trHeight w:val="394"/>
          <w:jc w:val="center"/>
        </w:trPr>
        <w:tc>
          <w:tcPr>
            <w:tcW w:w="1555" w:type="dxa"/>
            <w:vMerge/>
            <w:tcBorders>
              <w:bottom w:val="single" w:sz="4" w:space="0" w:color="auto"/>
            </w:tcBorders>
            <w:vAlign w:val="center"/>
          </w:tcPr>
          <w:p w14:paraId="03B4E041" w14:textId="77777777" w:rsidR="00BB2F44" w:rsidRPr="00717AD1" w:rsidRDefault="00BB2F44" w:rsidP="005D25C2">
            <w:pPr>
              <w:rPr>
                <w:lang w:val="pt-PT"/>
              </w:rPr>
            </w:pPr>
          </w:p>
        </w:tc>
        <w:tc>
          <w:tcPr>
            <w:tcW w:w="3543" w:type="dxa"/>
            <w:vMerge/>
            <w:tcBorders>
              <w:bottom w:val="single" w:sz="4" w:space="0" w:color="auto"/>
            </w:tcBorders>
            <w:vAlign w:val="center"/>
          </w:tcPr>
          <w:p w14:paraId="4D0BE0AC" w14:textId="77777777" w:rsidR="00BB2F44" w:rsidRPr="00717AD1" w:rsidRDefault="00BB2F44" w:rsidP="005D25C2">
            <w:pPr>
              <w:rPr>
                <w:lang w:val="pt-PT"/>
              </w:rPr>
            </w:pPr>
          </w:p>
        </w:tc>
        <w:tc>
          <w:tcPr>
            <w:tcW w:w="1418" w:type="dxa"/>
            <w:tcBorders>
              <w:bottom w:val="single" w:sz="4" w:space="0" w:color="auto"/>
            </w:tcBorders>
            <w:vAlign w:val="center"/>
          </w:tcPr>
          <w:p w14:paraId="5BB71620" w14:textId="77777777" w:rsidR="00BB2F44" w:rsidRPr="00717AD1" w:rsidRDefault="002002F7" w:rsidP="005D25C2">
            <w:pPr>
              <w:rPr>
                <w:lang w:val="pt-PT"/>
              </w:rPr>
            </w:pPr>
            <w:r w:rsidRPr="00717AD1">
              <w:rPr>
                <w:lang w:val="pt-PT"/>
              </w:rPr>
              <w:t>Email:</w:t>
            </w:r>
          </w:p>
        </w:tc>
        <w:tc>
          <w:tcPr>
            <w:tcW w:w="3154" w:type="dxa"/>
            <w:tcBorders>
              <w:bottom w:val="single" w:sz="4" w:space="0" w:color="auto"/>
            </w:tcBorders>
            <w:vAlign w:val="center"/>
          </w:tcPr>
          <w:p w14:paraId="19D8BC31" w14:textId="77777777" w:rsidR="00BB2F44" w:rsidRPr="00717AD1" w:rsidRDefault="002002F7" w:rsidP="005D25C2">
            <w:pPr>
              <w:rPr>
                <w:lang w:val="pt-PT"/>
              </w:rPr>
            </w:pPr>
            <w:r w:rsidRPr="00717AD1">
              <w:rPr>
                <w:lang w:val="pt-PT"/>
              </w:rPr>
              <w:t xml:space="preserve"> - - - @ - - .</w:t>
            </w:r>
            <w:proofErr w:type="spellStart"/>
            <w:r w:rsidRPr="00717AD1">
              <w:rPr>
                <w:lang w:val="pt-PT"/>
              </w:rPr>
              <w:t>it</w:t>
            </w:r>
            <w:proofErr w:type="spellEnd"/>
          </w:p>
        </w:tc>
      </w:tr>
    </w:tbl>
    <w:p w14:paraId="0129403B" w14:textId="77777777" w:rsidR="00634A87" w:rsidRDefault="00634A87" w:rsidP="005D25C2"/>
    <w:p w14:paraId="2691C7D7" w14:textId="77777777" w:rsidR="002002F7" w:rsidRDefault="002002F7" w:rsidP="005D25C2">
      <w:pPr>
        <w:pStyle w:val="sezione"/>
      </w:pPr>
      <w:r>
        <w:t>C</w:t>
      </w:r>
      <w:r w:rsidRPr="00D963FF">
        <w:t>alibratura</w:t>
      </w:r>
      <w:r>
        <w:t xml:space="preserve"> della bicicletta:</w:t>
      </w:r>
    </w:p>
    <w:p w14:paraId="41AC439F" w14:textId="77777777" w:rsidR="00BB2F44" w:rsidRDefault="002002F7" w:rsidP="005D25C2">
      <w:pPr>
        <w:rPr>
          <w:b/>
          <w:i/>
        </w:rPr>
      </w:pPr>
      <w:r w:rsidRPr="002002F7">
        <w:t xml:space="preserve">Posizione </w:t>
      </w:r>
      <w:r w:rsidR="009944DB">
        <w:t xml:space="preserve">della </w:t>
      </w:r>
      <w:r w:rsidRPr="002002F7">
        <w:t>Base</w:t>
      </w:r>
      <w:r w:rsidR="00341797">
        <w:t xml:space="preserve"> 1</w:t>
      </w:r>
      <w:r w:rsidR="00341797">
        <w:rPr>
          <w:b/>
        </w:rPr>
        <w:t>: Viale dell’Oceano Pacifico - Roma</w:t>
      </w:r>
      <w:r>
        <w:rPr>
          <w:b/>
        </w:rPr>
        <w:t xml:space="preserve"> - </w:t>
      </w:r>
      <w:r w:rsidRPr="00D963FF">
        <w:rPr>
          <w:i/>
        </w:rPr>
        <w:t>Lunghezza</w:t>
      </w:r>
      <w:r w:rsidRPr="00D963FF">
        <w:t xml:space="preserve">: </w:t>
      </w:r>
      <w:r w:rsidR="00341797">
        <w:rPr>
          <w:b/>
          <w:i/>
        </w:rPr>
        <w:t>5</w:t>
      </w:r>
      <w:r w:rsidRPr="00D963FF">
        <w:rPr>
          <w:b/>
          <w:i/>
        </w:rPr>
        <w:t>00</w:t>
      </w:r>
      <w:r w:rsidRPr="00D963FF">
        <w:rPr>
          <w:i/>
        </w:rPr>
        <w:t xml:space="preserve"> </w:t>
      </w:r>
      <w:r w:rsidRPr="00D963FF">
        <w:rPr>
          <w:b/>
          <w:i/>
        </w:rPr>
        <w:t>m</w:t>
      </w:r>
      <w:r>
        <w:rPr>
          <w:b/>
          <w:i/>
        </w:rPr>
        <w:t xml:space="preserve"> -</w:t>
      </w:r>
      <w:r>
        <w:rPr>
          <w:i/>
        </w:rPr>
        <w:t xml:space="preserve"> Rif.    </w:t>
      </w:r>
      <w:r w:rsidR="00341797">
        <w:rPr>
          <w:b/>
          <w:i/>
        </w:rPr>
        <w:t>../ITA /16</w:t>
      </w:r>
    </w:p>
    <w:p w14:paraId="08AAF8CE" w14:textId="77777777" w:rsidR="00341797" w:rsidRDefault="00341797" w:rsidP="005D25C2">
      <w:pPr>
        <w:rPr>
          <w:b/>
          <w:i/>
        </w:rPr>
      </w:pPr>
    </w:p>
    <w:p w14:paraId="22179DF3" w14:textId="77777777" w:rsidR="00341797" w:rsidRDefault="00341797" w:rsidP="00341797">
      <w:pPr>
        <w:rPr>
          <w:b/>
          <w:i/>
        </w:rPr>
      </w:pPr>
      <w:r w:rsidRPr="002002F7">
        <w:t xml:space="preserve">Posizione </w:t>
      </w:r>
      <w:r>
        <w:t xml:space="preserve">della </w:t>
      </w:r>
      <w:r w:rsidRPr="002002F7">
        <w:t>Base</w:t>
      </w:r>
      <w:r>
        <w:t xml:space="preserve"> 2</w:t>
      </w:r>
      <w:r>
        <w:rPr>
          <w:b/>
        </w:rPr>
        <w:t xml:space="preserve">: Lungomare A. Vespucci - Ostia - </w:t>
      </w:r>
      <w:r w:rsidRPr="00D963FF">
        <w:rPr>
          <w:i/>
        </w:rPr>
        <w:t>Lunghezza</w:t>
      </w:r>
      <w:r w:rsidRPr="00D963FF">
        <w:t xml:space="preserve">: </w:t>
      </w:r>
      <w:r>
        <w:rPr>
          <w:b/>
          <w:i/>
        </w:rPr>
        <w:t>4</w:t>
      </w:r>
      <w:r w:rsidRPr="00D963FF">
        <w:rPr>
          <w:b/>
          <w:i/>
        </w:rPr>
        <w:t>00</w:t>
      </w:r>
      <w:r w:rsidRPr="00D963FF">
        <w:rPr>
          <w:i/>
        </w:rPr>
        <w:t xml:space="preserve"> </w:t>
      </w:r>
      <w:r w:rsidRPr="00D963FF">
        <w:rPr>
          <w:b/>
          <w:i/>
        </w:rPr>
        <w:t>m</w:t>
      </w:r>
      <w:r>
        <w:rPr>
          <w:b/>
          <w:i/>
        </w:rPr>
        <w:t xml:space="preserve"> -</w:t>
      </w:r>
      <w:r>
        <w:rPr>
          <w:i/>
        </w:rPr>
        <w:t xml:space="preserve"> Rif.    </w:t>
      </w:r>
      <w:r>
        <w:rPr>
          <w:b/>
          <w:i/>
        </w:rPr>
        <w:t>../ITA /20</w:t>
      </w:r>
    </w:p>
    <w:p w14:paraId="7F134612" w14:textId="77777777" w:rsidR="00211D16" w:rsidRPr="00211D16" w:rsidRDefault="00211D16" w:rsidP="005D25C2">
      <w:pPr>
        <w:rPr>
          <w:b/>
          <w:i/>
        </w:rPr>
      </w:pPr>
    </w:p>
    <w:bookmarkStart w:id="2" w:name="_MON_1643453714"/>
    <w:bookmarkEnd w:id="2"/>
    <w:p w14:paraId="217415BB" w14:textId="77777777" w:rsidR="009944DB" w:rsidRDefault="00A16914" w:rsidP="005D25C2">
      <w:r w:rsidRPr="00442217">
        <w:rPr>
          <w:noProof/>
        </w:rPr>
        <w:object w:dxaOrig="9620" w:dyaOrig="5580" w14:anchorId="5CF48147">
          <v:shape id="_x0000_i1026" type="#_x0000_t75" alt="" style="width:480.4pt;height:279.75pt;mso-width-percent:0;mso-height-percent:0;mso-width-percent:0;mso-height-percent:0" o:ole="">
            <v:imagedata r:id="rId23" o:title=""/>
          </v:shape>
          <o:OLEObject Type="Embed" ProgID="Excel.Sheet.12" ShapeID="_x0000_i1026" DrawAspect="Content" ObjectID="_1737559692" r:id="rId24"/>
        </w:object>
      </w:r>
    </w:p>
    <w:p w14:paraId="7D725DB4" w14:textId="77777777" w:rsidR="00D60AF1" w:rsidRDefault="00D60AF1">
      <w:pPr>
        <w:jc w:val="left"/>
        <w:rPr>
          <w:b/>
          <w:u w:val="single"/>
        </w:rPr>
      </w:pPr>
      <w:r>
        <w:br w:type="page"/>
      </w:r>
    </w:p>
    <w:p w14:paraId="2781BA21" w14:textId="77777777" w:rsidR="00857E19" w:rsidRPr="00171A07" w:rsidRDefault="00171A07" w:rsidP="005D25C2">
      <w:pPr>
        <w:pStyle w:val="sezione"/>
        <w:rPr>
          <w:u w:val="none"/>
        </w:rPr>
      </w:pPr>
      <w:r>
        <w:lastRenderedPageBreak/>
        <w:t>Misurazione del Percorso: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3118"/>
        <w:gridCol w:w="3821"/>
      </w:tblGrid>
      <w:tr w:rsidR="00857E19" w14:paraId="26CC50C9" w14:textId="77777777" w:rsidTr="0086155B">
        <w:tc>
          <w:tcPr>
            <w:tcW w:w="2689" w:type="dxa"/>
            <w:shd w:val="clear" w:color="auto" w:fill="auto"/>
            <w:vAlign w:val="center"/>
          </w:tcPr>
          <w:p w14:paraId="36CE41A8" w14:textId="77777777" w:rsidR="00857E19" w:rsidRPr="00857E19" w:rsidRDefault="00857E19" w:rsidP="005D25C2">
            <w:r w:rsidRPr="00857E19">
              <w:t>Misuratore FIDAL</w:t>
            </w:r>
          </w:p>
          <w:p w14:paraId="21B99051" w14:textId="77777777" w:rsidR="00857E19" w:rsidRPr="00857E19" w:rsidRDefault="00857E19" w:rsidP="005D25C2">
            <w:r w:rsidRPr="00857E19">
              <w:t xml:space="preserve">Nome:      </w:t>
            </w:r>
            <w:r w:rsidR="00211D16">
              <w:t>Francesco</w:t>
            </w:r>
          </w:p>
          <w:p w14:paraId="66E23570" w14:textId="77777777" w:rsidR="00857E19" w:rsidRDefault="00857E19" w:rsidP="00211D16">
            <w:r w:rsidRPr="00857E19">
              <w:t>Cognome</w:t>
            </w:r>
            <w:r w:rsidR="00211D16">
              <w:t xml:space="preserve"> </w:t>
            </w:r>
            <w:r w:rsidRPr="00857E19">
              <w:t>:</w:t>
            </w:r>
            <w:r w:rsidR="00211D16">
              <w:t>La Cara</w:t>
            </w:r>
          </w:p>
        </w:tc>
        <w:tc>
          <w:tcPr>
            <w:tcW w:w="3118" w:type="dxa"/>
            <w:shd w:val="clear" w:color="auto" w:fill="auto"/>
            <w:vAlign w:val="center"/>
          </w:tcPr>
          <w:p w14:paraId="0F28E481" w14:textId="77777777" w:rsidR="00857E19" w:rsidRPr="00857E19" w:rsidRDefault="00211D16" w:rsidP="005D25C2">
            <w:r>
              <w:t>Misurazione del: 15/02/20</w:t>
            </w:r>
          </w:p>
          <w:p w14:paraId="2ED2E209" w14:textId="77777777" w:rsidR="00857E19" w:rsidRPr="00857E19" w:rsidRDefault="00211D16" w:rsidP="005D25C2">
            <w:r>
              <w:t>Temperatura inizio: 10</w:t>
            </w:r>
            <w:r w:rsidR="00857E19" w:rsidRPr="00857E19">
              <w:t>° C</w:t>
            </w:r>
          </w:p>
          <w:p w14:paraId="6B363D72" w14:textId="77777777" w:rsidR="00857E19" w:rsidRDefault="00211D16" w:rsidP="005D25C2">
            <w:r>
              <w:t>Temperatura fine:    16</w:t>
            </w:r>
            <w:r w:rsidR="00857E19" w:rsidRPr="00857E19">
              <w:t>° C</w:t>
            </w:r>
          </w:p>
        </w:tc>
        <w:tc>
          <w:tcPr>
            <w:tcW w:w="3821" w:type="dxa"/>
            <w:shd w:val="clear" w:color="auto" w:fill="auto"/>
            <w:vAlign w:val="center"/>
          </w:tcPr>
          <w:p w14:paraId="1AE037E0" w14:textId="77777777" w:rsidR="00857E19" w:rsidRDefault="00211D16" w:rsidP="005D25C2">
            <w:r>
              <w:t>Basi di riferimento</w:t>
            </w:r>
            <w:r w:rsidR="00857E19" w:rsidRPr="00857E19">
              <w:t>:</w:t>
            </w:r>
            <w:r>
              <w:t xml:space="preserve"> </w:t>
            </w:r>
            <w:r w:rsidR="00857E19" w:rsidRPr="00857E19">
              <w:t>Via</w:t>
            </w:r>
            <w:r>
              <w:t xml:space="preserve"> O. Pacifico e L. A. Vespucci</w:t>
            </w:r>
            <w:r w:rsidR="00857E19" w:rsidRPr="00857E19">
              <w:t xml:space="preserve"> </w:t>
            </w:r>
            <w:r>
              <w:t xml:space="preserve">– Roma e Ostia   </w:t>
            </w:r>
            <w:r>
              <w:br/>
              <w:t>Lunghezza = 5</w:t>
            </w:r>
            <w:r w:rsidR="00857E19" w:rsidRPr="00857E19">
              <w:t>00</w:t>
            </w:r>
            <w:r>
              <w:t xml:space="preserve"> e 400</w:t>
            </w:r>
            <w:r w:rsidR="00857E19" w:rsidRPr="00857E19">
              <w:t xml:space="preserve"> m</w:t>
            </w:r>
            <w:r>
              <w:t>t</w:t>
            </w:r>
            <w:r>
              <w:br/>
              <w:t>Rif. n°  ../ ITA /16 e  ../ ITA /20</w:t>
            </w:r>
          </w:p>
        </w:tc>
      </w:tr>
    </w:tbl>
    <w:p w14:paraId="074402A5" w14:textId="77777777" w:rsidR="00171A07" w:rsidRDefault="00171A07" w:rsidP="005D25C2"/>
    <w:bookmarkStart w:id="3" w:name="_MON_1643451195"/>
    <w:bookmarkEnd w:id="3"/>
    <w:p w14:paraId="57261C54" w14:textId="77777777" w:rsidR="00171A07" w:rsidRPr="00D1287C" w:rsidRDefault="00A16914" w:rsidP="005D25C2">
      <w:r>
        <w:rPr>
          <w:noProof/>
        </w:rPr>
        <w:object w:dxaOrig="9836" w:dyaOrig="7903" w14:anchorId="2E6EBF25">
          <v:shape id="_x0000_i1025" type="#_x0000_t75" alt="" style="width:491.6pt;height:394.25pt;mso-width-percent:0;mso-height-percent:0;mso-width-percent:0;mso-height-percent:0" o:ole="">
            <v:imagedata r:id="rId25" o:title=""/>
          </v:shape>
          <o:OLEObject Type="Embed" ProgID="Excel.Sheet.12" ShapeID="_x0000_i1025" DrawAspect="Content" ObjectID="_1737559693" r:id="rId26"/>
        </w:object>
      </w:r>
    </w:p>
    <w:p w14:paraId="6C1998AE" w14:textId="77777777" w:rsidR="009E1BCD" w:rsidRDefault="009E1BCD" w:rsidP="005D25C2">
      <w:pPr>
        <w:rPr>
          <w:b/>
        </w:rPr>
      </w:pPr>
    </w:p>
    <w:p w14:paraId="2D034712" w14:textId="77777777" w:rsidR="009E1BCD" w:rsidRPr="009E1BCD" w:rsidRDefault="00D1287C" w:rsidP="009E1BCD">
      <w:pPr>
        <w:pStyle w:val="sezione"/>
      </w:pPr>
      <w:r w:rsidRPr="009E1BCD">
        <w:t xml:space="preserve">Precisazione: </w:t>
      </w:r>
    </w:p>
    <w:p w14:paraId="71CA3AC1" w14:textId="77777777" w:rsidR="00171A07" w:rsidRPr="00A76BA5" w:rsidRDefault="00171A07" w:rsidP="005D25C2">
      <w:pPr>
        <w:rPr>
          <w:b/>
        </w:rPr>
      </w:pPr>
      <w:r w:rsidRPr="00947F5D">
        <w:t>La misurazione del circuito è stata effettuata sulla traiettoria ideale di corsa, il passaggio sui marciapiedi è proi</w:t>
      </w:r>
      <w:r>
        <w:t>b</w:t>
      </w:r>
      <w:r w:rsidRPr="00947F5D">
        <w:t xml:space="preserve">ito. </w:t>
      </w:r>
    </w:p>
    <w:p w14:paraId="763CE74F" w14:textId="77777777" w:rsidR="00171A07" w:rsidRPr="00A32D42" w:rsidRDefault="00171A07" w:rsidP="005D25C2">
      <w:r w:rsidRPr="00A32D42">
        <w:t>Per il posizionamento dei chilometri intermedi (PK) “a</w:t>
      </w:r>
      <w:r>
        <w:t xml:space="preserve">vanti” o “indietro” un punto di </w:t>
      </w:r>
      <w:r w:rsidRPr="00A32D42">
        <w:t>riferimento (PR) d</w:t>
      </w:r>
      <w:r>
        <w:t xml:space="preserve">eve sempre essere considerato nel senso della corsa. </w:t>
      </w:r>
    </w:p>
    <w:p w14:paraId="1982C2CE" w14:textId="77777777" w:rsidR="00171A07" w:rsidRPr="00A32D42" w:rsidRDefault="00171A07" w:rsidP="005D25C2">
      <w:r w:rsidRPr="00A32D42">
        <w:t>La partenza, l’arrivo e tutti i chilometri intermedi sono stati segnati con precisione con dei chiodi (</w:t>
      </w:r>
      <w:r>
        <w:t>identificabili con triangolazioni</w:t>
      </w:r>
      <w:r w:rsidRPr="00A32D42">
        <w:t>).</w:t>
      </w:r>
    </w:p>
    <w:p w14:paraId="48780B1D" w14:textId="77777777" w:rsidR="00171A07" w:rsidRDefault="00171A07" w:rsidP="005D25C2">
      <w:r w:rsidRPr="00A32D42">
        <w:rPr>
          <w:b/>
        </w:rPr>
        <w:t xml:space="preserve">PR </w:t>
      </w:r>
      <w:r w:rsidRPr="00A32D42">
        <w:t xml:space="preserve">= punto di riferimento caratteristico utilizzato durante la misurazione. </w:t>
      </w:r>
    </w:p>
    <w:p w14:paraId="404F2CCE" w14:textId="77777777" w:rsidR="00D1287C" w:rsidRDefault="00171A07" w:rsidP="005D25C2">
      <w:r>
        <w:rPr>
          <w:b/>
        </w:rPr>
        <w:t xml:space="preserve">PK </w:t>
      </w:r>
      <w:r>
        <w:t>= punto chilometrico, segnalato con precisione con un chiodo</w:t>
      </w:r>
    </w:p>
    <w:p w14:paraId="3876A970" w14:textId="77777777" w:rsidR="00D60AF1" w:rsidRDefault="00D60AF1">
      <w:pPr>
        <w:jc w:val="left"/>
        <w:rPr>
          <w:b/>
          <w:u w:val="single"/>
        </w:rPr>
      </w:pPr>
      <w:r>
        <w:br w:type="page"/>
      </w:r>
    </w:p>
    <w:p w14:paraId="3B4EF5EB" w14:textId="77777777" w:rsidR="00D1287C" w:rsidRPr="00D1287C" w:rsidRDefault="00D1287C" w:rsidP="00211D16">
      <w:pPr>
        <w:pStyle w:val="sezione"/>
        <w:spacing w:after="0"/>
      </w:pPr>
      <w:r w:rsidRPr="00D1287C">
        <w:lastRenderedPageBreak/>
        <w:t xml:space="preserve">Posizione dei chilometri intermedi </w:t>
      </w:r>
    </w:p>
    <w:p w14:paraId="5F3D161B" w14:textId="77777777" w:rsidR="006D374D" w:rsidRDefault="005D25C2" w:rsidP="00211D16">
      <w:pPr>
        <w:pStyle w:val="Didascalia"/>
        <w:spacing w:before="0" w:after="0"/>
      </w:pPr>
      <w:r>
        <w:t>Partenza</w:t>
      </w:r>
    </w:p>
    <w:p w14:paraId="4585EC90" w14:textId="77777777" w:rsidR="006D374D" w:rsidRDefault="00D343EC" w:rsidP="005D25C2">
      <w:pPr>
        <w:pStyle w:val="foto"/>
      </w:pPr>
      <w:r>
        <w:rPr>
          <w:noProof/>
        </w:rPr>
        <mc:AlternateContent>
          <mc:Choice Requires="wps">
            <w:drawing>
              <wp:anchor distT="0" distB="0" distL="114300" distR="114300" simplePos="0" relativeHeight="251650560" behindDoc="0" locked="0" layoutInCell="1" allowOverlap="1" wp14:anchorId="620F229B" wp14:editId="79AF836D">
                <wp:simplePos x="0" y="0"/>
                <wp:positionH relativeFrom="column">
                  <wp:posOffset>2385695</wp:posOffset>
                </wp:positionH>
                <wp:positionV relativeFrom="paragraph">
                  <wp:posOffset>2162175</wp:posOffset>
                </wp:positionV>
                <wp:extent cx="2673350" cy="958215"/>
                <wp:effectExtent l="0" t="0" r="31750" b="32385"/>
                <wp:wrapNone/>
                <wp:docPr id="54"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673350" cy="958215"/>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87655" id="Line 34" o:spid="_x0000_s1026" style="position:absolute;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85pt,170.25pt" to="398.35pt,2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" strokecolor="fuchsia" strokeweight="1.5pt">
                <o:lock v:ext="edit" shapetype="f"/>
              </v:line>
            </w:pict>
          </mc:Fallback>
        </mc:AlternateContent>
      </w:r>
      <w:r>
        <w:rPr>
          <w:noProof/>
        </w:rPr>
        <mc:AlternateContent>
          <mc:Choice Requires="wps">
            <w:drawing>
              <wp:anchor distT="0" distB="0" distL="114300" distR="114300" simplePos="0" relativeHeight="251653632" behindDoc="0" locked="0" layoutInCell="1" allowOverlap="1" wp14:anchorId="5D51D4BF" wp14:editId="275B8FCF">
                <wp:simplePos x="0" y="0"/>
                <wp:positionH relativeFrom="column">
                  <wp:posOffset>1138555</wp:posOffset>
                </wp:positionH>
                <wp:positionV relativeFrom="paragraph">
                  <wp:posOffset>2642235</wp:posOffset>
                </wp:positionV>
                <wp:extent cx="724535" cy="221615"/>
                <wp:effectExtent l="0" t="0" r="18415" b="26035"/>
                <wp:wrapNone/>
                <wp:docPr id="6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4535" cy="221615"/>
                        </a:xfrm>
                        <a:prstGeom prst="rect">
                          <a:avLst/>
                        </a:prstGeom>
                        <a:solidFill>
                          <a:srgbClr val="FFFF00"/>
                        </a:solidFill>
                        <a:ln w="9525">
                          <a:solidFill>
                            <a:srgbClr val="000000"/>
                          </a:solidFill>
                          <a:miter lim="800000"/>
                          <a:headEnd/>
                          <a:tailEnd/>
                        </a:ln>
                      </wps:spPr>
                      <wps:txbx>
                        <w:txbxContent>
                          <w:p w14:paraId="029BBB1B" w14:textId="77777777" w:rsidR="005D25C2" w:rsidRPr="005D25C2" w:rsidRDefault="005D25C2" w:rsidP="005D25C2">
                            <w:pPr>
                              <w:rPr>
                                <w:sz w:val="16"/>
                              </w:rPr>
                            </w:pPr>
                            <w:r w:rsidRPr="005D25C2">
                              <w:rPr>
                                <w:sz w:val="16"/>
                              </w:rPr>
                              <w:t>Chiodo PK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89.65pt;margin-top:208.05pt;width:57.05pt;height:17.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" fillcolor="yellow">
                <v:path arrowok="t"/>
                <v:textbox>
                  <w:txbxContent>
                    <w:p w:rsidR="005D25C2" w:rsidRPr="005D25C2" w:rsidRDefault="005D25C2" w:rsidP="005D25C2">
                      <w:pPr>
                        <w:rPr>
                          <w:sz w:val="16"/>
                        </w:rPr>
                      </w:pPr>
                      <w:r w:rsidRPr="005D25C2">
                        <w:rPr>
                          <w:sz w:val="16"/>
                        </w:rPr>
                        <w:t>Chiodo PK</w:t>
                      </w: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7EA8CBAA" wp14:editId="2C9A464D">
                <wp:simplePos x="0" y="0"/>
                <wp:positionH relativeFrom="column">
                  <wp:posOffset>674370</wp:posOffset>
                </wp:positionH>
                <wp:positionV relativeFrom="paragraph">
                  <wp:posOffset>2023110</wp:posOffset>
                </wp:positionV>
                <wp:extent cx="490855" cy="474980"/>
                <wp:effectExtent l="76200" t="0" r="61595" b="0"/>
                <wp:wrapNone/>
                <wp:docPr id="5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20940000" flipH="1" flipV="1">
                          <a:off x="0" y="0"/>
                          <a:ext cx="490855" cy="474980"/>
                        </a:xfrm>
                        <a:prstGeom prst="line">
                          <a:avLst/>
                        </a:prstGeom>
                        <a:noFill/>
                        <a:ln w="19050">
                          <a:solidFill>
                            <a:srgbClr val="FF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6A425" id="Line 33" o:spid="_x0000_s1026" style="position:absolute;rotation:-11;flip:x 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pt,159.3pt" to="91.75pt,1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" strokecolor="red" strokeweight="1.5pt">
                <v:stroke endarrow="block" endarrowwidth="narrow"/>
                <o:lock v:ext="edit" shapetype="f"/>
              </v:line>
            </w:pict>
          </mc:Fallback>
        </mc:AlternateContent>
      </w:r>
      <w:r>
        <w:rPr>
          <w:noProof/>
        </w:rPr>
        <mc:AlternateContent>
          <mc:Choice Requires="wps">
            <w:drawing>
              <wp:anchor distT="0" distB="0" distL="114300" distR="114300" simplePos="0" relativeHeight="251649536" behindDoc="0" locked="0" layoutInCell="1" allowOverlap="1" wp14:anchorId="3587B018" wp14:editId="317B646F">
                <wp:simplePos x="0" y="0"/>
                <wp:positionH relativeFrom="column">
                  <wp:posOffset>1858645</wp:posOffset>
                </wp:positionH>
                <wp:positionV relativeFrom="paragraph">
                  <wp:posOffset>2727325</wp:posOffset>
                </wp:positionV>
                <wp:extent cx="948690" cy="118110"/>
                <wp:effectExtent l="0" t="0" r="60960" b="72390"/>
                <wp:wrapNone/>
                <wp:docPr id="51"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48690" cy="118110"/>
                        </a:xfrm>
                        <a:prstGeom prst="line">
                          <a:avLst/>
                        </a:prstGeom>
                        <a:noFill/>
                        <a:ln w="12700">
                          <a:solidFill>
                            <a:srgbClr val="FFFF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4A4D4" id="Line 31"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35pt,214.75pt" to="221.05pt,2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" strokecolor="yellow" strokeweight="1pt">
                <v:stroke endarrow="block" endarrowwidth="narrow"/>
                <o:lock v:ext="edit" shapetype="f"/>
              </v:line>
            </w:pict>
          </mc:Fallback>
        </mc:AlternateContent>
      </w:r>
      <w:r>
        <w:rPr>
          <w:noProof/>
        </w:rPr>
        <mc:AlternateContent>
          <mc:Choice Requires="wps">
            <w:drawing>
              <wp:anchor distT="0" distB="0" distL="114300" distR="114300" simplePos="0" relativeHeight="251651584" behindDoc="0" locked="0" layoutInCell="1" allowOverlap="1" wp14:anchorId="65C8B663" wp14:editId="6009D96B">
                <wp:simplePos x="0" y="0"/>
                <wp:positionH relativeFrom="column">
                  <wp:posOffset>4800600</wp:posOffset>
                </wp:positionH>
                <wp:positionV relativeFrom="paragraph">
                  <wp:posOffset>1270000</wp:posOffset>
                </wp:positionV>
                <wp:extent cx="889000" cy="982980"/>
                <wp:effectExtent l="0" t="0" r="6350" b="7620"/>
                <wp:wrapNone/>
                <wp:docPr id="5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V="1">
                          <a:off x="0" y="0"/>
                          <a:ext cx="889000" cy="982980"/>
                        </a:xfrm>
                        <a:prstGeom prst="rect">
                          <a:avLst/>
                        </a:prstGeom>
                        <a:solidFill>
                          <a:srgbClr val="CCFFCC"/>
                        </a:solidFill>
                        <a:ln>
                          <a:noFill/>
                        </a:ln>
                      </wps:spPr>
                      <wps:txbx>
                        <w:txbxContent>
                          <w:p w14:paraId="76240078" w14:textId="77777777" w:rsidR="00D1287C" w:rsidRPr="005D25C2" w:rsidRDefault="00D1287C" w:rsidP="005D25C2">
                            <w:r w:rsidRPr="005D25C2">
                              <w:t>PARTENZA</w:t>
                            </w:r>
                          </w:p>
                        </w:txbxContent>
                      </wps:txbx>
                      <wps:bodyPr rot="0" vert="horz" wrap="none" lIns="72000" tIns="36000" rIns="72000" bIns="3600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5" type="#_x0000_t202" style="position:absolute;left:0;text-align:left;margin-left:378pt;margin-top:100pt;width:70pt;height:77.4pt;flip:y;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" fillcolor="#cfc" stroked="f">
                <v:path arrowok="t"/>
                <v:textbox inset="2mm,1mm,2mm,1mm">
                  <w:txbxContent>
                    <w:p w:rsidR="00D1287C" w:rsidRPr="005D25C2" w:rsidRDefault="00D1287C" w:rsidP="005D25C2">
                      <w:r w:rsidRPr="005D25C2">
                        <w:t>PARTENZA</w:t>
                      </w:r>
                    </w:p>
                  </w:txbxContent>
                </v:textbox>
              </v:shape>
            </w:pict>
          </mc:Fallback>
        </mc:AlternateContent>
      </w:r>
      <w:r w:rsidRPr="0027469C">
        <w:rPr>
          <w:noProof/>
        </w:rPr>
        <w:drawing>
          <wp:inline distT="0" distB="0" distL="0" distR="0" wp14:anchorId="74E6B576" wp14:editId="51CC56AB">
            <wp:extent cx="5495925" cy="3124200"/>
            <wp:effectExtent l="0" t="0" r="9525" b="0"/>
            <wp:docPr id="10" name="Immagine 57" descr="partenza 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57" descr="partenza a"/>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5925" cy="3124200"/>
                    </a:xfrm>
                    <a:prstGeom prst="rect">
                      <a:avLst/>
                    </a:prstGeom>
                    <a:noFill/>
                    <a:ln>
                      <a:noFill/>
                    </a:ln>
                  </pic:spPr>
                </pic:pic>
              </a:graphicData>
            </a:graphic>
          </wp:inline>
        </w:drawing>
      </w:r>
    </w:p>
    <w:p w14:paraId="3DD13996" w14:textId="77777777" w:rsidR="005D25C2" w:rsidRPr="00C74B85" w:rsidRDefault="005D25C2" w:rsidP="005D25C2">
      <w:pPr>
        <w:ind w:right="-7"/>
      </w:pPr>
      <w:r>
        <w:t>Esempio: cancello di uscita mostra d’oltremare, verso p. Tecchio: 4.40 m dal paletto ad angolo con il marciapiede, 4.90 m e 7.00 m dagli angoli del cancello a dx e a 12.70 m dal lampione n° 170080 a sx.</w:t>
      </w:r>
    </w:p>
    <w:p w14:paraId="1E9B1133" w14:textId="77777777" w:rsidR="005D25C2" w:rsidRDefault="00064F0B" w:rsidP="005D25C2">
      <w:pPr>
        <w:pStyle w:val="Didascalia"/>
      </w:pPr>
      <w:r>
        <w:t xml:space="preserve">Km </w:t>
      </w:r>
      <w:r w:rsidR="005D25C2">
        <w:t>5</w:t>
      </w:r>
    </w:p>
    <w:p w14:paraId="3DEFA5F9" w14:textId="77777777" w:rsidR="005D25C2" w:rsidRDefault="00D343EC" w:rsidP="005D25C2">
      <w:pPr>
        <w:pStyle w:val="foto"/>
      </w:pPr>
      <w:r>
        <w:rPr>
          <w:noProof/>
        </w:rPr>
        <mc:AlternateContent>
          <mc:Choice Requires="wps">
            <w:drawing>
              <wp:anchor distT="0" distB="0" distL="114300" distR="114300" simplePos="0" relativeHeight="251657728" behindDoc="0" locked="0" layoutInCell="1" allowOverlap="1" wp14:anchorId="2725C00E" wp14:editId="6E459C12">
                <wp:simplePos x="0" y="0"/>
                <wp:positionH relativeFrom="column">
                  <wp:posOffset>3350895</wp:posOffset>
                </wp:positionH>
                <wp:positionV relativeFrom="paragraph">
                  <wp:posOffset>310515</wp:posOffset>
                </wp:positionV>
                <wp:extent cx="1061720" cy="323850"/>
                <wp:effectExtent l="0" t="0" r="5080" b="0"/>
                <wp:wrapNone/>
                <wp:docPr id="10737418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V="1">
                          <a:off x="0" y="0"/>
                          <a:ext cx="1061720" cy="323850"/>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DC1658" w14:textId="77777777" w:rsidR="005D25C2" w:rsidRPr="00C96D90" w:rsidRDefault="005D25C2" w:rsidP="005D25C2">
                            <w:pPr>
                              <w:jc w:val="center"/>
                              <w:rPr>
                                <w:b/>
                                <w:i/>
                                <w:sz w:val="18"/>
                                <w:szCs w:val="18"/>
                              </w:rPr>
                            </w:pPr>
                            <w:r w:rsidRPr="00C96D90">
                              <w:rPr>
                                <w:b/>
                                <w:i/>
                                <w:sz w:val="18"/>
                                <w:szCs w:val="18"/>
                              </w:rPr>
                              <w:t>Via Partenope civ.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6" type="#_x0000_t202" style="position:absolute;left:0;text-align:left;margin-left:263.85pt;margin-top:24.45pt;width:83.6pt;height:25.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" fillcolor="#cfc" stroked="f">
                <v:path arrowok="t"/>
                <v:textbox>
                  <w:txbxContent>
                    <w:p w:rsidR="005D25C2" w:rsidRPr="00C96D90" w:rsidRDefault="005D25C2" w:rsidP="005D25C2">
                      <w:pPr>
                        <w:jc w:val="center"/>
                        <w:rPr>
                          <w:b/>
                          <w:i/>
                          <w:sz w:val="18"/>
                          <w:szCs w:val="18"/>
                        </w:rPr>
                      </w:pPr>
                      <w:r w:rsidRPr="00C96D90">
                        <w:rPr>
                          <w:b/>
                          <w:i/>
                          <w:sz w:val="18"/>
                          <w:szCs w:val="18"/>
                        </w:rPr>
                        <w:t>Via Partenope civ. 10</w:t>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7F814736" wp14:editId="1D95D962">
                <wp:simplePos x="0" y="0"/>
                <wp:positionH relativeFrom="column">
                  <wp:posOffset>2298065</wp:posOffset>
                </wp:positionH>
                <wp:positionV relativeFrom="paragraph">
                  <wp:posOffset>991870</wp:posOffset>
                </wp:positionV>
                <wp:extent cx="860425" cy="193675"/>
                <wp:effectExtent l="19050" t="0" r="53975" b="0"/>
                <wp:wrapNone/>
                <wp:docPr id="4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20940000">
                          <a:off x="0" y="0"/>
                          <a:ext cx="860425" cy="193675"/>
                        </a:xfrm>
                        <a:prstGeom prst="line">
                          <a:avLst/>
                        </a:prstGeom>
                        <a:noFill/>
                        <a:ln w="19050">
                          <a:solidFill>
                            <a:srgbClr val="FF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52C250" id="Line 27" o:spid="_x0000_s1026" style="position:absolute;rotation:-11;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95pt,78.1pt" to="248.7pt,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" strokecolor="red" strokeweight="1.5pt">
                <v:stroke endarrow="block" endarrowwidth="narrow"/>
                <o:lock v:ext="edit" shapetype="f"/>
              </v:line>
            </w:pict>
          </mc:Fallback>
        </mc:AlternateContent>
      </w:r>
      <w:r>
        <w:rPr>
          <w:noProof/>
        </w:rPr>
        <mc:AlternateContent>
          <mc:Choice Requires="wps">
            <w:drawing>
              <wp:anchor distT="0" distB="0" distL="114300" distR="114300" simplePos="0" relativeHeight="251655680" behindDoc="0" locked="0" layoutInCell="1" allowOverlap="1" wp14:anchorId="18C13455" wp14:editId="47016F67">
                <wp:simplePos x="0" y="0"/>
                <wp:positionH relativeFrom="column">
                  <wp:posOffset>2738755</wp:posOffset>
                </wp:positionH>
                <wp:positionV relativeFrom="paragraph">
                  <wp:posOffset>2277745</wp:posOffset>
                </wp:positionV>
                <wp:extent cx="1130300" cy="293370"/>
                <wp:effectExtent l="38100" t="38100" r="12700" b="30480"/>
                <wp:wrapNone/>
                <wp:docPr id="107374182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130300" cy="293370"/>
                        </a:xfrm>
                        <a:prstGeom prst="line">
                          <a:avLst/>
                        </a:prstGeom>
                        <a:noFill/>
                        <a:ln w="12700">
                          <a:solidFill>
                            <a:srgbClr val="FFFF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44E50" id="Line 29" o:spid="_x0000_s1026" style="position:absolute;flip:x 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65pt,179.35pt" to="304.65pt,2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" strokecolor="yellow" strokeweight="1pt">
                <v:stroke endarrow="block" endarrowwidth="narrow"/>
                <o:lock v:ext="edit" shapetype="f"/>
              </v:line>
            </w:pict>
          </mc:Fallback>
        </mc:AlternateContent>
      </w:r>
      <w:r>
        <w:rPr>
          <w:noProof/>
        </w:rPr>
        <mc:AlternateContent>
          <mc:Choice Requires="wps">
            <w:drawing>
              <wp:anchor distT="0" distB="0" distL="114300" distR="114300" simplePos="0" relativeHeight="251654656" behindDoc="0" locked="0" layoutInCell="1" allowOverlap="1" wp14:anchorId="1D1BAA0C" wp14:editId="495749DA">
                <wp:simplePos x="0" y="0"/>
                <wp:positionH relativeFrom="column">
                  <wp:posOffset>3777615</wp:posOffset>
                </wp:positionH>
                <wp:positionV relativeFrom="paragraph">
                  <wp:posOffset>2571115</wp:posOffset>
                </wp:positionV>
                <wp:extent cx="722630" cy="213995"/>
                <wp:effectExtent l="0" t="0" r="20320" b="14605"/>
                <wp:wrapNone/>
                <wp:docPr id="5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2630" cy="213995"/>
                        </a:xfrm>
                        <a:prstGeom prst="rect">
                          <a:avLst/>
                        </a:prstGeom>
                        <a:solidFill>
                          <a:srgbClr val="FFFF00"/>
                        </a:solidFill>
                        <a:ln w="9525">
                          <a:solidFill>
                            <a:srgbClr val="000000"/>
                          </a:solidFill>
                          <a:miter lim="800000"/>
                          <a:headEnd/>
                          <a:tailEnd/>
                        </a:ln>
                      </wps:spPr>
                      <wps:txbx>
                        <w:txbxContent>
                          <w:p w14:paraId="100D5ED4" w14:textId="77777777" w:rsidR="005D25C2" w:rsidRDefault="005D25C2" w:rsidP="005D25C2">
                            <w:pPr>
                              <w:jc w:val="center"/>
                              <w:rPr>
                                <w:b/>
                                <w:i/>
                              </w:rPr>
                            </w:pPr>
                            <w:r w:rsidRPr="006B66E9">
                              <w:rPr>
                                <w:b/>
                                <w:i/>
                                <w:sz w:val="18"/>
                                <w:szCs w:val="18"/>
                              </w:rPr>
                              <w:t>Chiodo PK</w:t>
                            </w:r>
                            <w:r>
                              <w:rPr>
                                <w:b/>
                                <w:i/>
                              </w:rPr>
                              <w:t xml:space="preserve"> </w:t>
                            </w:r>
                            <w:proofErr w:type="spellStart"/>
                            <w:r>
                              <w:rPr>
                                <w:b/>
                                <w:i/>
                              </w:rPr>
                              <w:t>PK</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7" type="#_x0000_t202" style="position:absolute;left:0;text-align:left;margin-left:297.45pt;margin-top:202.45pt;width:56.9pt;height:16.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" fillcolor="yellow">
                <v:path arrowok="t"/>
                <v:textbox>
                  <w:txbxContent>
                    <w:p w:rsidR="005D25C2" w:rsidRDefault="005D25C2" w:rsidP="005D25C2">
                      <w:pPr>
                        <w:jc w:val="center"/>
                        <w:rPr>
                          <w:b/>
                          <w:i/>
                        </w:rPr>
                      </w:pPr>
                      <w:r w:rsidRPr="006B66E9">
                        <w:rPr>
                          <w:b/>
                          <w:i/>
                          <w:sz w:val="18"/>
                          <w:szCs w:val="18"/>
                        </w:rPr>
                        <w:t>Chiodo PK</w:t>
                      </w:r>
                      <w:r>
                        <w:rPr>
                          <w:b/>
                          <w:i/>
                        </w:rPr>
                        <w:t xml:space="preserve"> PK</w:t>
                      </w:r>
                    </w:p>
                  </w:txbxContent>
                </v:textbox>
              </v:shape>
            </w:pict>
          </mc:Fallback>
        </mc:AlternateContent>
      </w:r>
      <w:r w:rsidRPr="0027469C">
        <w:rPr>
          <w:noProof/>
        </w:rPr>
        <w:drawing>
          <wp:inline distT="0" distB="0" distL="0" distR="0" wp14:anchorId="34B91294" wp14:editId="3B0A7E33">
            <wp:extent cx="3028950" cy="2819400"/>
            <wp:effectExtent l="0" t="0" r="0" b="0"/>
            <wp:docPr id="11" name="Immagine 1073741826" descr="5 km 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073741826" descr="5 km a"/>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28950" cy="2819400"/>
                    </a:xfrm>
                    <a:prstGeom prst="rect">
                      <a:avLst/>
                    </a:prstGeom>
                    <a:noFill/>
                    <a:ln>
                      <a:noFill/>
                    </a:ln>
                  </pic:spPr>
                </pic:pic>
              </a:graphicData>
            </a:graphic>
          </wp:inline>
        </w:drawing>
      </w:r>
    </w:p>
    <w:p w14:paraId="2DBF1022" w14:textId="77777777" w:rsidR="009E1BCD" w:rsidRDefault="005D25C2" w:rsidP="00211D16">
      <w:pPr>
        <w:jc w:val="left"/>
      </w:pPr>
      <w:r>
        <w:t xml:space="preserve">Esempio: prima di “Rosso Pomodoro”: </w:t>
      </w:r>
      <w:r w:rsidRPr="00C1549E">
        <w:t>18.85 m dal lampione n° 158048 a sx, 8.40 m dopo e 9.16</w:t>
      </w:r>
      <w:r>
        <w:t xml:space="preserve"> m </w:t>
      </w:r>
      <w:r w:rsidRPr="00C1549E">
        <w:t>prima di due grate di</w:t>
      </w:r>
      <w:r>
        <w:t xml:space="preserve"> </w:t>
      </w:r>
      <w:r w:rsidRPr="00C1549E">
        <w:t>scarico per l’acqua a dx.</w:t>
      </w:r>
      <w:r>
        <w:br w:type="page"/>
      </w:r>
    </w:p>
    <w:p w14:paraId="15DAB78E" w14:textId="77777777" w:rsidR="00064F0B" w:rsidRDefault="00064F0B" w:rsidP="00064F0B">
      <w:pPr>
        <w:pStyle w:val="Didascalia"/>
      </w:pPr>
      <w:r>
        <w:lastRenderedPageBreak/>
        <w:t>Km 10</w:t>
      </w:r>
    </w:p>
    <w:p w14:paraId="02C075D7" w14:textId="77777777" w:rsidR="005D25C2" w:rsidRDefault="00D343EC" w:rsidP="00A90738">
      <w:pPr>
        <w:pStyle w:val="foto"/>
      </w:pPr>
      <w:r>
        <w:rPr>
          <w:noProof/>
        </w:rPr>
        <mc:AlternateContent>
          <mc:Choice Requires="wps">
            <w:drawing>
              <wp:anchor distT="0" distB="0" distL="114300" distR="114300" simplePos="0" relativeHeight="251661824" behindDoc="0" locked="0" layoutInCell="1" allowOverlap="1" wp14:anchorId="1C983A7A" wp14:editId="17082CE5">
                <wp:simplePos x="0" y="0"/>
                <wp:positionH relativeFrom="column">
                  <wp:posOffset>955040</wp:posOffset>
                </wp:positionH>
                <wp:positionV relativeFrom="paragraph">
                  <wp:posOffset>118745</wp:posOffset>
                </wp:positionV>
                <wp:extent cx="1316355" cy="264160"/>
                <wp:effectExtent l="0" t="0" r="17145" b="21590"/>
                <wp:wrapNone/>
                <wp:docPr id="4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16355" cy="264160"/>
                        </a:xfrm>
                        <a:prstGeom prst="rect">
                          <a:avLst/>
                        </a:prstGeom>
                        <a:solidFill>
                          <a:srgbClr val="FFFF00"/>
                        </a:solidFill>
                        <a:ln w="9525">
                          <a:solidFill>
                            <a:srgbClr val="000000"/>
                          </a:solidFill>
                          <a:miter lim="800000"/>
                          <a:headEnd/>
                          <a:tailEnd/>
                        </a:ln>
                      </wps:spPr>
                      <wps:txbx>
                        <w:txbxContent>
                          <w:p w14:paraId="2E470198" w14:textId="77777777" w:rsidR="00064F0B" w:rsidRPr="00A1125A" w:rsidRDefault="00064F0B" w:rsidP="00064F0B">
                            <w:pPr>
                              <w:jc w:val="center"/>
                              <w:rPr>
                                <w:b/>
                                <w:i/>
                              </w:rPr>
                            </w:pPr>
                            <w:r w:rsidRPr="00A1125A">
                              <w:rPr>
                                <w:b/>
                                <w:i/>
                              </w:rPr>
                              <w:t>Via A. Volta</w:t>
                            </w:r>
                            <w:r>
                              <w:rPr>
                                <w:b/>
                                <w:i/>
                              </w:rPr>
                              <w:t xml:space="preserve"> 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8" type="#_x0000_t202" style="position:absolute;left:0;text-align:left;margin-left:75.2pt;margin-top:9.35pt;width:103.65pt;height:20.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" fillcolor="yellow">
                <v:path arrowok="t"/>
                <v:textbox>
                  <w:txbxContent>
                    <w:p w:rsidR="00064F0B" w:rsidRPr="00A1125A" w:rsidRDefault="00064F0B" w:rsidP="00064F0B">
                      <w:pPr>
                        <w:jc w:val="center"/>
                        <w:rPr>
                          <w:b/>
                          <w:i/>
                        </w:rPr>
                      </w:pPr>
                      <w:r w:rsidRPr="00A1125A">
                        <w:rPr>
                          <w:b/>
                          <w:i/>
                        </w:rPr>
                        <w:t>Via A. Volta</w:t>
                      </w:r>
                      <w:r>
                        <w:rPr>
                          <w:b/>
                          <w:i/>
                        </w:rPr>
                        <w:t xml:space="preserve"> 31</w:t>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2FAF071D" wp14:editId="68B0A6AB">
                <wp:simplePos x="0" y="0"/>
                <wp:positionH relativeFrom="column">
                  <wp:posOffset>3679190</wp:posOffset>
                </wp:positionH>
                <wp:positionV relativeFrom="paragraph">
                  <wp:posOffset>1425575</wp:posOffset>
                </wp:positionV>
                <wp:extent cx="725170" cy="213995"/>
                <wp:effectExtent l="0" t="0" r="17780" b="14605"/>
                <wp:wrapNone/>
                <wp:docPr id="4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5170" cy="213995"/>
                        </a:xfrm>
                        <a:prstGeom prst="rect">
                          <a:avLst/>
                        </a:prstGeom>
                        <a:solidFill>
                          <a:srgbClr val="FFFF00"/>
                        </a:solidFill>
                        <a:ln w="9525">
                          <a:solidFill>
                            <a:srgbClr val="000000"/>
                          </a:solidFill>
                          <a:miter lim="800000"/>
                          <a:headEnd/>
                          <a:tailEnd/>
                        </a:ln>
                      </wps:spPr>
                      <wps:txbx>
                        <w:txbxContent>
                          <w:p w14:paraId="3FFEE728" w14:textId="77777777" w:rsidR="00064F0B" w:rsidRPr="00064F0B" w:rsidRDefault="00064F0B" w:rsidP="00064F0B">
                            <w:pPr>
                              <w:jc w:val="center"/>
                              <w:rPr>
                                <w:b/>
                                <w:i/>
                                <w:sz w:val="16"/>
                                <w:szCs w:val="20"/>
                              </w:rPr>
                            </w:pPr>
                            <w:r w:rsidRPr="00064F0B">
                              <w:rPr>
                                <w:b/>
                                <w:i/>
                                <w:sz w:val="16"/>
                                <w:szCs w:val="20"/>
                              </w:rPr>
                              <w:t xml:space="preserve">Chiodo PK </w:t>
                            </w:r>
                            <w:proofErr w:type="spellStart"/>
                            <w:r w:rsidRPr="00064F0B">
                              <w:rPr>
                                <w:b/>
                                <w:i/>
                                <w:sz w:val="16"/>
                                <w:szCs w:val="20"/>
                              </w:rPr>
                              <w:t>PK</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9" type="#_x0000_t202" style="position:absolute;left:0;text-align:left;margin-left:289.7pt;margin-top:112.25pt;width:57.1pt;height:16.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" fillcolor="yellow">
                <v:path arrowok="t"/>
                <v:textbox>
                  <w:txbxContent>
                    <w:p w:rsidR="00064F0B" w:rsidRPr="00064F0B" w:rsidRDefault="00064F0B" w:rsidP="00064F0B">
                      <w:pPr>
                        <w:jc w:val="center"/>
                        <w:rPr>
                          <w:b/>
                          <w:i/>
                          <w:sz w:val="16"/>
                          <w:szCs w:val="20"/>
                        </w:rPr>
                      </w:pPr>
                      <w:r w:rsidRPr="00064F0B">
                        <w:rPr>
                          <w:b/>
                          <w:i/>
                          <w:sz w:val="16"/>
                          <w:szCs w:val="20"/>
                        </w:rPr>
                        <w:t>Chiodo PK PK</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5BF6E4BB" wp14:editId="29B1C861">
                <wp:simplePos x="0" y="0"/>
                <wp:positionH relativeFrom="column">
                  <wp:posOffset>4102100</wp:posOffset>
                </wp:positionH>
                <wp:positionV relativeFrom="paragraph">
                  <wp:posOffset>851535</wp:posOffset>
                </wp:positionV>
                <wp:extent cx="629920" cy="574040"/>
                <wp:effectExtent l="38100" t="38100" r="17780" b="35560"/>
                <wp:wrapNone/>
                <wp:docPr id="45"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629920" cy="574040"/>
                        </a:xfrm>
                        <a:prstGeom prst="line">
                          <a:avLst/>
                        </a:prstGeom>
                        <a:noFill/>
                        <a:ln w="19050">
                          <a:solidFill>
                            <a:srgbClr val="FF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AB3EA" id="Line 25" o:spid="_x0000_s1026" style="position:absolute;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pt,67.05pt" to="372.6pt,1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" strokecolor="red" strokeweight="1.5pt">
                <v:stroke endarrow="block" endarrowwidth="narrow"/>
                <o:lock v:ext="edit" shapetype="f"/>
              </v:line>
            </w:pict>
          </mc:Fallback>
        </mc:AlternateContent>
      </w:r>
      <w:r>
        <w:rPr>
          <w:noProof/>
        </w:rPr>
        <mc:AlternateContent>
          <mc:Choice Requires="wps">
            <w:drawing>
              <wp:anchor distT="0" distB="0" distL="114300" distR="114300" simplePos="0" relativeHeight="251659776" behindDoc="0" locked="0" layoutInCell="1" allowOverlap="1" wp14:anchorId="2461010A" wp14:editId="3871A145">
                <wp:simplePos x="0" y="0"/>
                <wp:positionH relativeFrom="column">
                  <wp:posOffset>3531870</wp:posOffset>
                </wp:positionH>
                <wp:positionV relativeFrom="paragraph">
                  <wp:posOffset>1179195</wp:posOffset>
                </wp:positionV>
                <wp:extent cx="371475" cy="246380"/>
                <wp:effectExtent l="38100" t="38100" r="28575" b="20320"/>
                <wp:wrapNone/>
                <wp:docPr id="43"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371475" cy="246380"/>
                        </a:xfrm>
                        <a:prstGeom prst="line">
                          <a:avLst/>
                        </a:prstGeom>
                        <a:noFill/>
                        <a:ln w="12700">
                          <a:solidFill>
                            <a:srgbClr val="FFFF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AAE5F" id="Line 23" o:spid="_x0000_s1026" style="position:absolute;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1pt,92.85pt" to="307.35pt,1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" strokecolor="yellow" strokeweight="1pt">
                <v:stroke endarrow="block" endarrowwidth="narrow"/>
                <o:lock v:ext="edit" shapetype="f"/>
              </v:line>
            </w:pict>
          </mc:Fallback>
        </mc:AlternateContent>
      </w:r>
      <w:r w:rsidRPr="0027469C">
        <w:rPr>
          <w:noProof/>
        </w:rPr>
        <w:drawing>
          <wp:inline distT="0" distB="0" distL="0" distR="0" wp14:anchorId="7A44963A" wp14:editId="344417D2">
            <wp:extent cx="4438650" cy="2495550"/>
            <wp:effectExtent l="0" t="0" r="0" b="0"/>
            <wp:docPr id="12" name="Immagine 1073741829" descr="10 km 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073741829" descr="10 km a"/>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38650" cy="2495550"/>
                    </a:xfrm>
                    <a:prstGeom prst="rect">
                      <a:avLst/>
                    </a:prstGeom>
                    <a:noFill/>
                    <a:ln>
                      <a:noFill/>
                    </a:ln>
                  </pic:spPr>
                </pic:pic>
              </a:graphicData>
            </a:graphic>
          </wp:inline>
        </w:drawing>
      </w:r>
    </w:p>
    <w:p w14:paraId="2C7575E0" w14:textId="77777777" w:rsidR="009E1BCD" w:rsidRDefault="00064F0B" w:rsidP="00211D16">
      <w:r>
        <w:rPr>
          <w:noProof/>
        </w:rPr>
        <w:t>Esempio</w:t>
      </w:r>
      <w:r>
        <w:t>: a 6.70 m dall’angolo del cancello del civ. 31 a sx, 5.40 m dopo la grata dell’acqua e 6.90 m prima del tombino sul passo carrabile.</w:t>
      </w:r>
    </w:p>
    <w:p w14:paraId="3137D1C5" w14:textId="77777777" w:rsidR="005D25C2" w:rsidRDefault="00064F0B" w:rsidP="00064F0B">
      <w:pPr>
        <w:pStyle w:val="Didascalia"/>
      </w:pPr>
      <w:r>
        <w:t>Km 15</w:t>
      </w:r>
    </w:p>
    <w:p w14:paraId="4577304F" w14:textId="77777777" w:rsidR="00064F0B" w:rsidRDefault="00D343EC" w:rsidP="00064F0B">
      <w:pPr>
        <w:pStyle w:val="foto"/>
      </w:pPr>
      <w:r>
        <w:rPr>
          <w:noProof/>
        </w:rPr>
        <mc:AlternateContent>
          <mc:Choice Requires="wps">
            <w:drawing>
              <wp:anchor distT="0" distB="0" distL="114300" distR="114300" simplePos="0" relativeHeight="251665920" behindDoc="0" locked="0" layoutInCell="1" allowOverlap="1" wp14:anchorId="3352AABB" wp14:editId="056CA0CD">
                <wp:simplePos x="0" y="0"/>
                <wp:positionH relativeFrom="column">
                  <wp:posOffset>4196080</wp:posOffset>
                </wp:positionH>
                <wp:positionV relativeFrom="paragraph">
                  <wp:posOffset>50165</wp:posOffset>
                </wp:positionV>
                <wp:extent cx="991870" cy="238760"/>
                <wp:effectExtent l="0" t="0" r="17780" b="27940"/>
                <wp:wrapNone/>
                <wp:docPr id="4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V="1">
                          <a:off x="0" y="0"/>
                          <a:ext cx="991870" cy="238760"/>
                        </a:xfrm>
                        <a:prstGeom prst="rect">
                          <a:avLst/>
                        </a:prstGeom>
                        <a:solidFill>
                          <a:srgbClr val="33CCCC"/>
                        </a:solidFill>
                        <a:ln w="9525">
                          <a:solidFill>
                            <a:srgbClr val="FFFFFF"/>
                          </a:solidFill>
                          <a:miter lim="800000"/>
                          <a:headEnd/>
                          <a:tailEnd/>
                        </a:ln>
                      </wps:spPr>
                      <wps:txbx>
                        <w:txbxContent>
                          <w:p w14:paraId="077DD07F" w14:textId="77777777" w:rsidR="00064F0B" w:rsidRDefault="00064F0B" w:rsidP="00064F0B">
                            <w:pPr>
                              <w:jc w:val="center"/>
                              <w:rPr>
                                <w:b/>
                                <w:i/>
                                <w:sz w:val="18"/>
                                <w:szCs w:val="18"/>
                              </w:rPr>
                            </w:pPr>
                            <w:r>
                              <w:rPr>
                                <w:b/>
                                <w:i/>
                                <w:sz w:val="18"/>
                                <w:szCs w:val="18"/>
                              </w:rPr>
                              <w:t>Via Caracciolo</w:t>
                            </w:r>
                          </w:p>
                          <w:p w14:paraId="00B443F9" w14:textId="77777777" w:rsidR="00064F0B" w:rsidRPr="00B05ACA" w:rsidRDefault="00064F0B" w:rsidP="00064F0B">
                            <w:pPr>
                              <w:jc w:val="center"/>
                              <w:rPr>
                                <w:b/>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50" type="#_x0000_t202" style="position:absolute;left:0;text-align:left;margin-left:330.4pt;margin-top:3.95pt;width:78.1pt;height:18.8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" fillcolor="#3cc" strokecolor="white">
                <v:path arrowok="t"/>
                <v:textbox>
                  <w:txbxContent>
                    <w:p w:rsidR="00064F0B" w:rsidRDefault="00064F0B" w:rsidP="00064F0B">
                      <w:pPr>
                        <w:jc w:val="center"/>
                        <w:rPr>
                          <w:b/>
                          <w:i/>
                          <w:sz w:val="18"/>
                          <w:szCs w:val="18"/>
                        </w:rPr>
                      </w:pPr>
                      <w:r>
                        <w:rPr>
                          <w:b/>
                          <w:i/>
                          <w:sz w:val="18"/>
                          <w:szCs w:val="18"/>
                        </w:rPr>
                        <w:t>Via Caracciolo</w:t>
                      </w:r>
                    </w:p>
                    <w:p w:rsidR="00064F0B" w:rsidRPr="00B05ACA" w:rsidRDefault="00064F0B" w:rsidP="00064F0B">
                      <w:pPr>
                        <w:jc w:val="center"/>
                        <w:rPr>
                          <w:b/>
                          <w:i/>
                          <w:sz w:val="20"/>
                          <w:szCs w:val="20"/>
                        </w:rPr>
                      </w:pP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33619C49" wp14:editId="42B55EC2">
                <wp:simplePos x="0" y="0"/>
                <wp:positionH relativeFrom="column">
                  <wp:posOffset>2712720</wp:posOffset>
                </wp:positionH>
                <wp:positionV relativeFrom="paragraph">
                  <wp:posOffset>1474470</wp:posOffset>
                </wp:positionV>
                <wp:extent cx="716915" cy="246380"/>
                <wp:effectExtent l="0" t="0" r="26035" b="20320"/>
                <wp:wrapNone/>
                <wp:docPr id="4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V="1">
                          <a:off x="0" y="0"/>
                          <a:ext cx="716915" cy="246380"/>
                        </a:xfrm>
                        <a:prstGeom prst="rect">
                          <a:avLst/>
                        </a:prstGeom>
                        <a:solidFill>
                          <a:srgbClr val="FFC000"/>
                        </a:solidFill>
                        <a:ln w="9525">
                          <a:solidFill>
                            <a:srgbClr val="000000"/>
                          </a:solidFill>
                          <a:miter lim="800000"/>
                          <a:headEnd/>
                          <a:tailEnd/>
                        </a:ln>
                      </wps:spPr>
                      <wps:txbx>
                        <w:txbxContent>
                          <w:p w14:paraId="0A4BA34D" w14:textId="77777777" w:rsidR="00064F0B" w:rsidRPr="00F37FD4" w:rsidRDefault="00064F0B" w:rsidP="00064F0B">
                            <w:pPr>
                              <w:jc w:val="center"/>
                              <w:rPr>
                                <w:b/>
                                <w:i/>
                                <w:sz w:val="20"/>
                                <w:szCs w:val="20"/>
                              </w:rPr>
                            </w:pPr>
                            <w:r w:rsidRPr="00F37FD4">
                              <w:rPr>
                                <w:b/>
                                <w:i/>
                                <w:sz w:val="20"/>
                                <w:szCs w:val="20"/>
                              </w:rPr>
                              <w:t>Ciclabile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51" type="#_x0000_t202" style="position:absolute;left:0;text-align:left;margin-left:213.6pt;margin-top:116.1pt;width:56.45pt;height:19.4p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" fillcolor="#ffc000">
                <v:path arrowok="t"/>
                <v:textbox>
                  <w:txbxContent>
                    <w:p w:rsidR="00064F0B" w:rsidRPr="00F37FD4" w:rsidRDefault="00064F0B" w:rsidP="00064F0B">
                      <w:pPr>
                        <w:jc w:val="center"/>
                        <w:rPr>
                          <w:b/>
                          <w:i/>
                          <w:sz w:val="20"/>
                          <w:szCs w:val="20"/>
                        </w:rPr>
                      </w:pPr>
                      <w:r w:rsidRPr="00F37FD4">
                        <w:rPr>
                          <w:b/>
                          <w:i/>
                          <w:sz w:val="20"/>
                          <w:szCs w:val="20"/>
                        </w:rPr>
                        <w:t>Ciclabile</w:t>
                      </w: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430101D5" wp14:editId="18B01B8D">
                <wp:simplePos x="0" y="0"/>
                <wp:positionH relativeFrom="column">
                  <wp:posOffset>3182620</wp:posOffset>
                </wp:positionH>
                <wp:positionV relativeFrom="paragraph">
                  <wp:posOffset>2129790</wp:posOffset>
                </wp:positionV>
                <wp:extent cx="737870" cy="213995"/>
                <wp:effectExtent l="0" t="0" r="24130" b="14605"/>
                <wp:wrapNone/>
                <wp:docPr id="3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7870" cy="213995"/>
                        </a:xfrm>
                        <a:prstGeom prst="rect">
                          <a:avLst/>
                        </a:prstGeom>
                        <a:solidFill>
                          <a:srgbClr val="FFFF00"/>
                        </a:solidFill>
                        <a:ln w="9525">
                          <a:solidFill>
                            <a:srgbClr val="000000"/>
                          </a:solidFill>
                          <a:miter lim="800000"/>
                          <a:headEnd/>
                          <a:tailEnd/>
                        </a:ln>
                      </wps:spPr>
                      <wps:txbx>
                        <w:txbxContent>
                          <w:p w14:paraId="15B5A163" w14:textId="77777777" w:rsidR="00064F0B" w:rsidRDefault="00064F0B" w:rsidP="00064F0B">
                            <w:pPr>
                              <w:jc w:val="center"/>
                              <w:rPr>
                                <w:b/>
                                <w:i/>
                              </w:rPr>
                            </w:pPr>
                            <w:r w:rsidRPr="00B05ACA">
                              <w:rPr>
                                <w:b/>
                                <w:i/>
                                <w:sz w:val="18"/>
                                <w:szCs w:val="18"/>
                              </w:rPr>
                              <w:t>Chiodo PK</w:t>
                            </w:r>
                            <w:r>
                              <w:rPr>
                                <w:b/>
                                <w:i/>
                              </w:rPr>
                              <w:t xml:space="preserve"> </w:t>
                            </w:r>
                            <w:proofErr w:type="spellStart"/>
                            <w:r>
                              <w:rPr>
                                <w:b/>
                                <w:i/>
                              </w:rPr>
                              <w:t>PK</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52" type="#_x0000_t202" style="position:absolute;left:0;text-align:left;margin-left:250.6pt;margin-top:167.7pt;width:58.1pt;height:16.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" fillcolor="yellow">
                <v:path arrowok="t"/>
                <v:textbox>
                  <w:txbxContent>
                    <w:p w:rsidR="00064F0B" w:rsidRDefault="00064F0B" w:rsidP="00064F0B">
                      <w:pPr>
                        <w:jc w:val="center"/>
                        <w:rPr>
                          <w:b/>
                          <w:i/>
                        </w:rPr>
                      </w:pPr>
                      <w:r w:rsidRPr="00B05ACA">
                        <w:rPr>
                          <w:b/>
                          <w:i/>
                          <w:sz w:val="18"/>
                          <w:szCs w:val="18"/>
                        </w:rPr>
                        <w:t>Chiodo PK</w:t>
                      </w:r>
                      <w:r>
                        <w:rPr>
                          <w:b/>
                          <w:i/>
                        </w:rPr>
                        <w:t xml:space="preserve"> PK</w:t>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371DBB87" wp14:editId="0AAFF294">
                <wp:simplePos x="0" y="0"/>
                <wp:positionH relativeFrom="column">
                  <wp:posOffset>3782695</wp:posOffset>
                </wp:positionH>
                <wp:positionV relativeFrom="paragraph">
                  <wp:posOffset>1888490</wp:posOffset>
                </wp:positionV>
                <wp:extent cx="413385" cy="379730"/>
                <wp:effectExtent l="0" t="38100" r="62865" b="20320"/>
                <wp:wrapNone/>
                <wp:docPr id="4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13385" cy="379730"/>
                        </a:xfrm>
                        <a:prstGeom prst="line">
                          <a:avLst/>
                        </a:prstGeom>
                        <a:noFill/>
                        <a:ln w="12700">
                          <a:solidFill>
                            <a:srgbClr val="FFFF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D761B" id="Line 20"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85pt,148.7pt" to="330.4pt,1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" strokecolor="yellow" strokeweight="1pt">
                <v:stroke endarrow="block" endarrowwidth="narrow"/>
                <o:lock v:ext="edit" shapetype="f"/>
              </v:line>
            </w:pict>
          </mc:Fallback>
        </mc:AlternateContent>
      </w:r>
      <w:r w:rsidRPr="0086155B">
        <w:rPr>
          <w:rFonts w:ascii="Times New Roman" w:hAnsi="Times New Roman"/>
          <w:i/>
          <w:noProof/>
          <w:color w:val="FF0000"/>
          <w:sz w:val="28"/>
          <w:szCs w:val="28"/>
        </w:rPr>
        <w:drawing>
          <wp:inline distT="0" distB="0" distL="0" distR="0" wp14:anchorId="1AF9C4A6" wp14:editId="7AF9E693">
            <wp:extent cx="4391025" cy="2476500"/>
            <wp:effectExtent l="0" t="0" r="9525" b="0"/>
            <wp:docPr id="13" name="Immagine 1073741830" descr="km 15 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073741830" descr="km 15 a"/>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91025" cy="2476500"/>
                    </a:xfrm>
                    <a:prstGeom prst="rect">
                      <a:avLst/>
                    </a:prstGeom>
                    <a:noFill/>
                    <a:ln>
                      <a:noFill/>
                    </a:ln>
                  </pic:spPr>
                </pic:pic>
              </a:graphicData>
            </a:graphic>
          </wp:inline>
        </w:drawing>
      </w:r>
    </w:p>
    <w:p w14:paraId="088513F4" w14:textId="77777777" w:rsidR="00064F0B" w:rsidRDefault="00064F0B" w:rsidP="005D25C2">
      <w:r>
        <w:t>Esempio: sulla pista ciclabile</w:t>
      </w:r>
      <w:r w:rsidRPr="007B43FB">
        <w:t xml:space="preserve"> </w:t>
      </w:r>
      <w:r>
        <w:t>(dopo le giostre a dx), 8.50 m dallo spigolo anteriore e 13.25 m dal posteriore del muretto lato mare a sx, e 0.60 m dall’apertura a dx.</w:t>
      </w:r>
    </w:p>
    <w:p w14:paraId="745B3587" w14:textId="77777777" w:rsidR="00064F0B" w:rsidRDefault="00064F0B">
      <w:pPr>
        <w:jc w:val="left"/>
      </w:pPr>
    </w:p>
    <w:p w14:paraId="6A217D97" w14:textId="77777777" w:rsidR="005D25C2" w:rsidRDefault="00064F0B" w:rsidP="00064F0B">
      <w:pPr>
        <w:pStyle w:val="Didascalia"/>
      </w:pPr>
      <w:r>
        <w:t>Km 20</w:t>
      </w:r>
    </w:p>
    <w:p w14:paraId="21DC0C4F" w14:textId="77777777" w:rsidR="00064F0B" w:rsidRDefault="00D343EC" w:rsidP="00064F0B">
      <w:pPr>
        <w:pStyle w:val="foto"/>
      </w:pPr>
      <w:r>
        <w:rPr>
          <w:noProof/>
        </w:rPr>
        <w:lastRenderedPageBreak/>
        <mc:AlternateContent>
          <mc:Choice Requires="wps">
            <w:drawing>
              <wp:anchor distT="0" distB="0" distL="114300" distR="114300" simplePos="0" relativeHeight="251670016" behindDoc="0" locked="0" layoutInCell="1" allowOverlap="1" wp14:anchorId="600F802C" wp14:editId="4DB5120B">
                <wp:simplePos x="0" y="0"/>
                <wp:positionH relativeFrom="column">
                  <wp:posOffset>4509770</wp:posOffset>
                </wp:positionH>
                <wp:positionV relativeFrom="paragraph">
                  <wp:posOffset>169545</wp:posOffset>
                </wp:positionV>
                <wp:extent cx="765810" cy="346075"/>
                <wp:effectExtent l="0" t="0" r="15240" b="15875"/>
                <wp:wrapNone/>
                <wp:docPr id="3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5810" cy="346075"/>
                        </a:xfrm>
                        <a:prstGeom prst="rect">
                          <a:avLst/>
                        </a:prstGeom>
                        <a:solidFill>
                          <a:srgbClr val="FFFF00"/>
                        </a:solidFill>
                        <a:ln w="9525">
                          <a:solidFill>
                            <a:srgbClr val="000000"/>
                          </a:solidFill>
                          <a:miter lim="800000"/>
                          <a:headEnd/>
                          <a:tailEnd/>
                        </a:ln>
                      </wps:spPr>
                      <wps:txbx>
                        <w:txbxContent>
                          <w:p w14:paraId="4F6C81F2" w14:textId="77777777" w:rsidR="00064F0B" w:rsidRPr="00AA3675" w:rsidRDefault="00064F0B" w:rsidP="00064F0B">
                            <w:pPr>
                              <w:jc w:val="center"/>
                              <w:rPr>
                                <w:b/>
                                <w:i/>
                                <w:sz w:val="18"/>
                                <w:szCs w:val="18"/>
                              </w:rPr>
                            </w:pPr>
                            <w:r w:rsidRPr="00AA3675">
                              <w:rPr>
                                <w:b/>
                                <w:i/>
                                <w:sz w:val="18"/>
                                <w:szCs w:val="18"/>
                              </w:rPr>
                              <w:t>Viale delle Palme</w:t>
                            </w:r>
                          </w:p>
                          <w:p w14:paraId="10C21162" w14:textId="77777777" w:rsidR="00064F0B" w:rsidRPr="007E7022" w:rsidRDefault="00064F0B" w:rsidP="00064F0B">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53" type="#_x0000_t202" style="position:absolute;left:0;text-align:left;margin-left:355.1pt;margin-top:13.35pt;width:60.3pt;height:27.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" fillcolor="yellow">
                <v:path arrowok="t"/>
                <v:textbox>
                  <w:txbxContent>
                    <w:p w:rsidR="00064F0B" w:rsidRPr="00AA3675" w:rsidRDefault="00064F0B" w:rsidP="00064F0B">
                      <w:pPr>
                        <w:jc w:val="center"/>
                        <w:rPr>
                          <w:b/>
                          <w:i/>
                          <w:sz w:val="18"/>
                          <w:szCs w:val="18"/>
                        </w:rPr>
                      </w:pPr>
                      <w:r w:rsidRPr="00AA3675">
                        <w:rPr>
                          <w:b/>
                          <w:i/>
                          <w:sz w:val="18"/>
                          <w:szCs w:val="18"/>
                        </w:rPr>
                        <w:t>Viale delle Palme</w:t>
                      </w:r>
                    </w:p>
                    <w:p w:rsidR="00064F0B" w:rsidRPr="007E7022" w:rsidRDefault="00064F0B" w:rsidP="00064F0B">
                      <w:pPr>
                        <w:rPr>
                          <w:szCs w:val="16"/>
                        </w:rPr>
                      </w:pPr>
                    </w:p>
                  </w:txbxContent>
                </v:textbox>
              </v:shape>
            </w:pict>
          </mc:Fallback>
        </mc:AlternateContent>
      </w:r>
      <w:r>
        <w:rPr>
          <w:noProof/>
        </w:rPr>
        <mc:AlternateContent>
          <mc:Choice Requires="wps">
            <w:drawing>
              <wp:anchor distT="0" distB="0" distL="114300" distR="114300" simplePos="0" relativeHeight="251668992" behindDoc="0" locked="0" layoutInCell="1" allowOverlap="1" wp14:anchorId="368205B7" wp14:editId="35220F87">
                <wp:simplePos x="0" y="0"/>
                <wp:positionH relativeFrom="column">
                  <wp:posOffset>1928495</wp:posOffset>
                </wp:positionH>
                <wp:positionV relativeFrom="paragraph">
                  <wp:posOffset>1757680</wp:posOffset>
                </wp:positionV>
                <wp:extent cx="137795" cy="537210"/>
                <wp:effectExtent l="38100" t="38100" r="33655" b="15240"/>
                <wp:wrapNone/>
                <wp:docPr id="3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37795" cy="537210"/>
                        </a:xfrm>
                        <a:prstGeom prst="line">
                          <a:avLst/>
                        </a:prstGeom>
                        <a:noFill/>
                        <a:ln w="12700">
                          <a:solidFill>
                            <a:srgbClr val="FF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D7841" id="Line 14" o:spid="_x0000_s1026" style="position:absolute;flip:x 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85pt,138.4pt" to="162.7pt,1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" strokecolor="red" strokeweight="1pt">
                <v:stroke endarrow="block" endarrowwidth="narrow"/>
                <o:lock v:ext="edit" shapetype="f"/>
              </v:line>
            </w:pict>
          </mc:Fallback>
        </mc:AlternateContent>
      </w:r>
      <w:r>
        <w:rPr>
          <w:noProof/>
        </w:rPr>
        <mc:AlternateContent>
          <mc:Choice Requires="wps">
            <w:drawing>
              <wp:anchor distT="0" distB="0" distL="114300" distR="114300" simplePos="0" relativeHeight="251667968" behindDoc="0" locked="0" layoutInCell="1" allowOverlap="1" wp14:anchorId="76BA83E8" wp14:editId="6C6361A0">
                <wp:simplePos x="0" y="0"/>
                <wp:positionH relativeFrom="column">
                  <wp:posOffset>1471295</wp:posOffset>
                </wp:positionH>
                <wp:positionV relativeFrom="paragraph">
                  <wp:posOffset>2463165</wp:posOffset>
                </wp:positionV>
                <wp:extent cx="768350" cy="213995"/>
                <wp:effectExtent l="0" t="0" r="12700" b="14605"/>
                <wp:wrapNone/>
                <wp:docPr id="3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8350" cy="213995"/>
                        </a:xfrm>
                        <a:prstGeom prst="rect">
                          <a:avLst/>
                        </a:prstGeom>
                        <a:solidFill>
                          <a:srgbClr val="FFFF00"/>
                        </a:solidFill>
                        <a:ln w="9525">
                          <a:solidFill>
                            <a:srgbClr val="000000"/>
                          </a:solidFill>
                          <a:miter lim="800000"/>
                          <a:headEnd/>
                          <a:tailEnd/>
                        </a:ln>
                      </wps:spPr>
                      <wps:txbx>
                        <w:txbxContent>
                          <w:p w14:paraId="2652D664" w14:textId="77777777" w:rsidR="00064F0B" w:rsidRDefault="00064F0B" w:rsidP="00064F0B">
                            <w:pPr>
                              <w:jc w:val="center"/>
                              <w:rPr>
                                <w:b/>
                                <w:i/>
                              </w:rPr>
                            </w:pPr>
                            <w:r w:rsidRPr="00D41C70">
                              <w:rPr>
                                <w:b/>
                                <w:i/>
                                <w:sz w:val="18"/>
                                <w:szCs w:val="18"/>
                              </w:rPr>
                              <w:t>Chiodo PK</w:t>
                            </w:r>
                            <w:r>
                              <w:rPr>
                                <w:b/>
                                <w:i/>
                              </w:rPr>
                              <w:t xml:space="preserve"> </w:t>
                            </w:r>
                            <w:proofErr w:type="spellStart"/>
                            <w:r>
                              <w:rPr>
                                <w:b/>
                                <w:i/>
                              </w:rPr>
                              <w:t>PK</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54" type="#_x0000_t202" style="position:absolute;left:0;text-align:left;margin-left:115.85pt;margin-top:193.95pt;width:60.5pt;height:16.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" fillcolor="yellow">
                <v:path arrowok="t"/>
                <v:textbox>
                  <w:txbxContent>
                    <w:p w:rsidR="00064F0B" w:rsidRDefault="00064F0B" w:rsidP="00064F0B">
                      <w:pPr>
                        <w:jc w:val="center"/>
                        <w:rPr>
                          <w:b/>
                          <w:i/>
                        </w:rPr>
                      </w:pPr>
                      <w:r w:rsidRPr="00D41C70">
                        <w:rPr>
                          <w:b/>
                          <w:i/>
                          <w:sz w:val="18"/>
                          <w:szCs w:val="18"/>
                        </w:rPr>
                        <w:t>Chiodo PK</w:t>
                      </w:r>
                      <w:r>
                        <w:rPr>
                          <w:b/>
                          <w:i/>
                        </w:rPr>
                        <w:t xml:space="preserve"> PK</w:t>
                      </w:r>
                    </w:p>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3BA52B31" wp14:editId="4A76B836">
                <wp:simplePos x="0" y="0"/>
                <wp:positionH relativeFrom="column">
                  <wp:posOffset>2126615</wp:posOffset>
                </wp:positionH>
                <wp:positionV relativeFrom="paragraph">
                  <wp:posOffset>2249170</wp:posOffset>
                </wp:positionV>
                <wp:extent cx="1189355" cy="241300"/>
                <wp:effectExtent l="0" t="38100" r="48895" b="25400"/>
                <wp:wrapNone/>
                <wp:docPr id="3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189355" cy="241300"/>
                        </a:xfrm>
                        <a:prstGeom prst="line">
                          <a:avLst/>
                        </a:prstGeom>
                        <a:noFill/>
                        <a:ln w="12700">
                          <a:solidFill>
                            <a:srgbClr val="FFFF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1529E" id="Line 16" o:spid="_x0000_s1026" style="position:absolute;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45pt,177.1pt" to="261.1pt,1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" strokecolor="yellow" strokeweight="1pt">
                <v:stroke endarrow="block" endarrowwidth="narrow"/>
                <o:lock v:ext="edit" shapetype="f"/>
              </v:line>
            </w:pict>
          </mc:Fallback>
        </mc:AlternateContent>
      </w:r>
      <w:r w:rsidRPr="0027469C">
        <w:rPr>
          <w:noProof/>
        </w:rPr>
        <w:drawing>
          <wp:inline distT="0" distB="0" distL="0" distR="0" wp14:anchorId="4785DF69" wp14:editId="75D89948">
            <wp:extent cx="4743450" cy="2800350"/>
            <wp:effectExtent l="0" t="0" r="0" b="0"/>
            <wp:docPr id="14" name="Immagine 1073741831" descr="km 20 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073741831" descr="km 20 a"/>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43450" cy="2800350"/>
                    </a:xfrm>
                    <a:prstGeom prst="rect">
                      <a:avLst/>
                    </a:prstGeom>
                    <a:noFill/>
                    <a:ln>
                      <a:noFill/>
                    </a:ln>
                  </pic:spPr>
                </pic:pic>
              </a:graphicData>
            </a:graphic>
          </wp:inline>
        </w:drawing>
      </w:r>
    </w:p>
    <w:p w14:paraId="11D0EF3F" w14:textId="77777777" w:rsidR="00064F0B" w:rsidRDefault="00064F0B" w:rsidP="005D25C2">
      <w:r>
        <w:rPr>
          <w:szCs w:val="28"/>
        </w:rPr>
        <w:t xml:space="preserve">Esempio: inizio </w:t>
      </w:r>
      <w:r w:rsidRPr="007B43FB">
        <w:t>via</w:t>
      </w:r>
      <w:r>
        <w:t>le delle Palme Gelsi (tra 2 panchine); a 2.15 m dalla panchina a dx, 10.57 m prima della panchina successiva e a 13.80 m dal lampione a sx.</w:t>
      </w:r>
    </w:p>
    <w:p w14:paraId="1776EE60" w14:textId="77777777" w:rsidR="00064F0B" w:rsidRDefault="00064F0B" w:rsidP="00064F0B">
      <w:pPr>
        <w:pStyle w:val="Didascalia"/>
      </w:pPr>
      <w:r>
        <w:t>Arrivo</w:t>
      </w:r>
    </w:p>
    <w:p w14:paraId="48A38BFA" w14:textId="77777777" w:rsidR="005D25C2" w:rsidRDefault="00D343EC" w:rsidP="00064F0B">
      <w:pPr>
        <w:pStyle w:val="foto"/>
      </w:pPr>
      <w:r>
        <w:rPr>
          <w:noProof/>
        </w:rPr>
        <mc:AlternateContent>
          <mc:Choice Requires="wps">
            <w:drawing>
              <wp:anchor distT="0" distB="0" distL="114300" distR="114300" simplePos="0" relativeHeight="251675136" behindDoc="0" locked="0" layoutInCell="1" allowOverlap="1" wp14:anchorId="117D4CB4" wp14:editId="0EF45E73">
                <wp:simplePos x="0" y="0"/>
                <wp:positionH relativeFrom="column">
                  <wp:posOffset>4344035</wp:posOffset>
                </wp:positionH>
                <wp:positionV relativeFrom="paragraph">
                  <wp:posOffset>64770</wp:posOffset>
                </wp:positionV>
                <wp:extent cx="974090" cy="381635"/>
                <wp:effectExtent l="0" t="0" r="16510" b="18415"/>
                <wp:wrapNone/>
                <wp:docPr id="3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V="1">
                          <a:off x="0" y="0"/>
                          <a:ext cx="974090" cy="381635"/>
                        </a:xfrm>
                        <a:prstGeom prst="rect">
                          <a:avLst/>
                        </a:prstGeom>
                        <a:solidFill>
                          <a:srgbClr val="33CCCC"/>
                        </a:solidFill>
                        <a:ln w="9525">
                          <a:solidFill>
                            <a:srgbClr val="FFFFFF"/>
                          </a:solidFill>
                          <a:miter lim="800000"/>
                          <a:headEnd/>
                          <a:tailEnd/>
                        </a:ln>
                      </wps:spPr>
                      <wps:txbx>
                        <w:txbxContent>
                          <w:p w14:paraId="7CF3CD15" w14:textId="77777777" w:rsidR="00064F0B" w:rsidRPr="000F4B71" w:rsidRDefault="00064F0B" w:rsidP="00064F0B">
                            <w:pPr>
                              <w:jc w:val="center"/>
                              <w:rPr>
                                <w:b/>
                                <w:sz w:val="20"/>
                                <w:szCs w:val="20"/>
                              </w:rPr>
                            </w:pPr>
                            <w:r>
                              <w:rPr>
                                <w:b/>
                                <w:sz w:val="20"/>
                                <w:szCs w:val="20"/>
                              </w:rPr>
                              <w:t>Padiglioni Mostra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55" type="#_x0000_t202" style="position:absolute;left:0;text-align:left;margin-left:342.05pt;margin-top:5.1pt;width:76.7pt;height:30.05p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" fillcolor="#3cc" strokecolor="white">
                <v:path arrowok="t"/>
                <v:textbox>
                  <w:txbxContent>
                    <w:p w:rsidR="00064F0B" w:rsidRPr="000F4B71" w:rsidRDefault="00064F0B" w:rsidP="00064F0B">
                      <w:pPr>
                        <w:jc w:val="center"/>
                        <w:rPr>
                          <w:b/>
                          <w:sz w:val="20"/>
                          <w:szCs w:val="20"/>
                        </w:rPr>
                      </w:pPr>
                      <w:r>
                        <w:rPr>
                          <w:b/>
                          <w:sz w:val="20"/>
                          <w:szCs w:val="20"/>
                        </w:rPr>
                        <w:t>Padiglioni Mostra</w:t>
                      </w:r>
                    </w:p>
                  </w:txbxContent>
                </v:textbox>
              </v:shape>
            </w:pict>
          </mc:Fallback>
        </mc:AlternateContent>
      </w:r>
      <w:r>
        <w:rPr>
          <w:noProof/>
        </w:rPr>
        <mc:AlternateContent>
          <mc:Choice Requires="wps">
            <w:drawing>
              <wp:anchor distT="0" distB="0" distL="114300" distR="114300" simplePos="0" relativeHeight="251674112" behindDoc="0" locked="0" layoutInCell="1" allowOverlap="1" wp14:anchorId="4FD81913" wp14:editId="3046C9B1">
                <wp:simplePos x="0" y="0"/>
                <wp:positionH relativeFrom="column">
                  <wp:posOffset>2709545</wp:posOffset>
                </wp:positionH>
                <wp:positionV relativeFrom="paragraph">
                  <wp:posOffset>1074420</wp:posOffset>
                </wp:positionV>
                <wp:extent cx="672465" cy="450850"/>
                <wp:effectExtent l="0" t="0" r="70485" b="63500"/>
                <wp:wrapNone/>
                <wp:docPr id="2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72465" cy="450850"/>
                        </a:xfrm>
                        <a:prstGeom prst="line">
                          <a:avLst/>
                        </a:prstGeom>
                        <a:noFill/>
                        <a:ln w="19050">
                          <a:solidFill>
                            <a:srgbClr val="FF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521AA" id="Line 8"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35pt,84.6pt" to="266.3pt,1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" strokecolor="red" strokeweight="1.5pt">
                <v:stroke endarrow="block" endarrowwidth="narrow"/>
                <o:lock v:ext="edit" shapetype="f"/>
              </v:line>
            </w:pict>
          </mc:Fallback>
        </mc:AlternateContent>
      </w:r>
      <w:r>
        <w:rPr>
          <w:noProof/>
        </w:rPr>
        <mc:AlternateContent>
          <mc:Choice Requires="wps">
            <w:drawing>
              <wp:anchor distT="0" distB="0" distL="114300" distR="114300" simplePos="0" relativeHeight="251673088" behindDoc="0" locked="0" layoutInCell="1" allowOverlap="1" wp14:anchorId="26B45256" wp14:editId="6EC76835">
                <wp:simplePos x="0" y="0"/>
                <wp:positionH relativeFrom="column">
                  <wp:posOffset>2656205</wp:posOffset>
                </wp:positionH>
                <wp:positionV relativeFrom="paragraph">
                  <wp:posOffset>1682115</wp:posOffset>
                </wp:positionV>
                <wp:extent cx="720725" cy="220345"/>
                <wp:effectExtent l="0" t="0" r="22225" b="27305"/>
                <wp:wrapNone/>
                <wp:docPr id="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0725" cy="220345"/>
                        </a:xfrm>
                        <a:prstGeom prst="rect">
                          <a:avLst/>
                        </a:prstGeom>
                        <a:solidFill>
                          <a:srgbClr val="FFFF00"/>
                        </a:solidFill>
                        <a:ln w="9525">
                          <a:solidFill>
                            <a:srgbClr val="000000"/>
                          </a:solidFill>
                          <a:miter lim="800000"/>
                          <a:headEnd/>
                          <a:tailEnd/>
                        </a:ln>
                      </wps:spPr>
                      <wps:txbx>
                        <w:txbxContent>
                          <w:p w14:paraId="64106EBF" w14:textId="77777777" w:rsidR="00064F0B" w:rsidRPr="00064F0B" w:rsidRDefault="00064F0B" w:rsidP="00064F0B">
                            <w:pPr>
                              <w:jc w:val="center"/>
                              <w:rPr>
                                <w:b/>
                                <w:i/>
                                <w:sz w:val="16"/>
                                <w:szCs w:val="18"/>
                              </w:rPr>
                            </w:pPr>
                            <w:r w:rsidRPr="00064F0B">
                              <w:rPr>
                                <w:b/>
                                <w:i/>
                                <w:sz w:val="16"/>
                                <w:szCs w:val="18"/>
                              </w:rPr>
                              <w:t>Chiodo PK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56" type="#_x0000_t202" style="position:absolute;left:0;text-align:left;margin-left:209.15pt;margin-top:132.45pt;width:56.75pt;height:17.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" fillcolor="yellow">
                <v:path arrowok="t"/>
                <v:textbox>
                  <w:txbxContent>
                    <w:p w:rsidR="00064F0B" w:rsidRPr="00064F0B" w:rsidRDefault="00064F0B" w:rsidP="00064F0B">
                      <w:pPr>
                        <w:jc w:val="center"/>
                        <w:rPr>
                          <w:b/>
                          <w:i/>
                          <w:sz w:val="16"/>
                          <w:szCs w:val="18"/>
                        </w:rPr>
                      </w:pPr>
                      <w:r w:rsidRPr="00064F0B">
                        <w:rPr>
                          <w:b/>
                          <w:i/>
                          <w:sz w:val="16"/>
                          <w:szCs w:val="18"/>
                        </w:rPr>
                        <w:t>Chiodo PK</w:t>
                      </w: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72F5B795" wp14:editId="5790B28F">
                <wp:simplePos x="0" y="0"/>
                <wp:positionH relativeFrom="column">
                  <wp:posOffset>3315970</wp:posOffset>
                </wp:positionH>
                <wp:positionV relativeFrom="paragraph">
                  <wp:posOffset>1903095</wp:posOffset>
                </wp:positionV>
                <wp:extent cx="1303655" cy="267335"/>
                <wp:effectExtent l="0" t="0" r="67945" b="75565"/>
                <wp:wrapNone/>
                <wp:docPr id="3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03655" cy="267335"/>
                        </a:xfrm>
                        <a:prstGeom prst="line">
                          <a:avLst/>
                        </a:prstGeom>
                        <a:noFill/>
                        <a:ln w="12700">
                          <a:solidFill>
                            <a:srgbClr val="FFFF00"/>
                          </a:solidFill>
                          <a:round/>
                          <a:headEnd type="non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2C166" id="Line 10"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1pt,149.85pt" to="363.75pt,1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" strokecolor="yellow" strokeweight="1pt">
                <v:stroke startarrowwidth="narrow" endarrow="block" endarrowwidth="narrow"/>
                <o:lock v:ext="edit" shapetype="f"/>
              </v:line>
            </w:pict>
          </mc:Fallback>
        </mc:AlternateContent>
      </w:r>
      <w:r>
        <w:rPr>
          <w:noProof/>
        </w:rPr>
        <mc:AlternateContent>
          <mc:Choice Requires="wps">
            <w:drawing>
              <wp:anchor distT="0" distB="0" distL="114300" distR="114300" simplePos="0" relativeHeight="251671040" behindDoc="0" locked="0" layoutInCell="1" allowOverlap="1" wp14:anchorId="651EF349" wp14:editId="6F682177">
                <wp:simplePos x="0" y="0"/>
                <wp:positionH relativeFrom="column">
                  <wp:posOffset>1272540</wp:posOffset>
                </wp:positionH>
                <wp:positionV relativeFrom="paragraph">
                  <wp:posOffset>2101215</wp:posOffset>
                </wp:positionV>
                <wp:extent cx="4166235" cy="508635"/>
                <wp:effectExtent l="0" t="0" r="24765" b="24765"/>
                <wp:wrapNone/>
                <wp:docPr id="3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166235" cy="508635"/>
                        </a:xfrm>
                        <a:prstGeom prst="line">
                          <a:avLst/>
                        </a:prstGeom>
                        <a:noFill/>
                        <a:ln w="19050">
                          <a:solidFill>
                            <a:srgbClr val="FFFF00"/>
                          </a:solidFill>
                          <a:round/>
                          <a:headEn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27D7C" id="Line 13" o:spid="_x0000_s1026" style="position:absolute;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2pt,165.45pt" to="428.2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" strokecolor="yellow" strokeweight="1.5pt">
                <v:stroke endarrowwidth="narrow"/>
                <o:lock v:ext="edit" shapetype="f"/>
              </v:line>
            </w:pict>
          </mc:Fallback>
        </mc:AlternateContent>
      </w:r>
      <w:r w:rsidRPr="0027469C">
        <w:rPr>
          <w:noProof/>
        </w:rPr>
        <w:drawing>
          <wp:inline distT="0" distB="0" distL="0" distR="0" wp14:anchorId="08D8CC4B" wp14:editId="002208AE">
            <wp:extent cx="4772025" cy="2609850"/>
            <wp:effectExtent l="0" t="0" r="9525" b="0"/>
            <wp:docPr id="15" name="Immagine 20" descr="Arrivo 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0" descr="Arrivo b"/>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72025" cy="2609850"/>
                    </a:xfrm>
                    <a:prstGeom prst="rect">
                      <a:avLst/>
                    </a:prstGeom>
                    <a:noFill/>
                    <a:ln>
                      <a:noFill/>
                    </a:ln>
                  </pic:spPr>
                </pic:pic>
              </a:graphicData>
            </a:graphic>
          </wp:inline>
        </w:drawing>
      </w:r>
    </w:p>
    <w:p w14:paraId="453DCB04" w14:textId="77777777" w:rsidR="00064F0B" w:rsidRDefault="00064F0B" w:rsidP="00064F0B">
      <w:r>
        <w:t>Esempio: di fronte al Teatro Mediterraneo: 8.60 m dopo il tombino a s</w:t>
      </w:r>
      <w:r w:rsidRPr="00C1549E">
        <w:t xml:space="preserve">x, </w:t>
      </w:r>
      <w:r>
        <w:t>13.10 m dopo l’angolo del marciapiede a dx e 12.33</w:t>
      </w:r>
      <w:r w:rsidRPr="00C1549E">
        <w:t xml:space="preserve"> m </w:t>
      </w:r>
      <w:r>
        <w:t>prima del</w:t>
      </w:r>
      <w:r w:rsidRPr="00C1549E">
        <w:t xml:space="preserve"> tombino a</w:t>
      </w:r>
      <w:r>
        <w:t xml:space="preserve"> sx</w:t>
      </w:r>
      <w:r w:rsidRPr="00C1549E">
        <w:t>.</w:t>
      </w:r>
      <w:r w:rsidRPr="00064F0B">
        <w:rPr>
          <w:noProof/>
        </w:rPr>
        <w:t xml:space="preserve"> </w:t>
      </w:r>
    </w:p>
    <w:p w14:paraId="6EA22015" w14:textId="77777777" w:rsidR="00064F0B" w:rsidRDefault="00064F0B">
      <w:pPr>
        <w:jc w:val="left"/>
      </w:pPr>
      <w:r>
        <w:br w:type="page"/>
      </w:r>
    </w:p>
    <w:p w14:paraId="5CB5B858" w14:textId="77777777" w:rsidR="00064F0B" w:rsidRDefault="00064F0B" w:rsidP="00064F0B">
      <w:pPr>
        <w:pStyle w:val="Didascalia"/>
      </w:pPr>
      <w:r>
        <w:lastRenderedPageBreak/>
        <w:t>Sommario della Misurazione e C</w:t>
      </w:r>
      <w:r w:rsidRPr="0091542D">
        <w:t>onclusione</w:t>
      </w:r>
    </w:p>
    <w:p w14:paraId="426DE568" w14:textId="77777777" w:rsidR="00064F0B" w:rsidRPr="00E40F5A" w:rsidRDefault="00064F0B" w:rsidP="00064F0B">
      <w:pPr>
        <w:rPr>
          <w:sz w:val="16"/>
          <w:szCs w:val="16"/>
          <w:lang w:val="x-none"/>
        </w:rPr>
      </w:pPr>
    </w:p>
    <w:p w14:paraId="0D068DAB" w14:textId="77777777" w:rsidR="00064F0B" w:rsidRPr="00816D85" w:rsidRDefault="00064F0B" w:rsidP="00064F0B">
      <w:r w:rsidRPr="00816D85">
        <w:t xml:space="preserve">La misurazione del circuito della </w:t>
      </w:r>
      <w:r>
        <w:t xml:space="preserve">– </w:t>
      </w:r>
      <w:r w:rsidRPr="00E02549">
        <w:rPr>
          <w:i/>
        </w:rPr>
        <w:t>nome della gara</w:t>
      </w:r>
      <w:r w:rsidRPr="00E02549">
        <w:rPr>
          <w:b/>
          <w:i/>
          <w:sz w:val="28"/>
          <w:szCs w:val="28"/>
        </w:rPr>
        <w:t xml:space="preserve"> </w:t>
      </w:r>
      <w:r w:rsidRPr="00E02549">
        <w:rPr>
          <w:i/>
        </w:rPr>
        <w:t>– anno</w:t>
      </w:r>
      <w:r w:rsidRPr="00816D85">
        <w:t xml:space="preserve"> è stata effettuata secondo i regolamenti I.A.A.F e A.I.M.S attualmente in vigore. Quest</w:t>
      </w:r>
      <w:r>
        <w:t xml:space="preserve">a misurazione è stata effettuata il </w:t>
      </w:r>
      <w:r w:rsidRPr="003210E7">
        <w:rPr>
          <w:i/>
        </w:rPr>
        <w:t>giorno, mese e anno da nome, cognome (Misuratore FIDAL) e nome, cognome (Misuratore locale FIDAL).</w:t>
      </w:r>
    </w:p>
    <w:p w14:paraId="4F758627" w14:textId="77777777" w:rsidR="00064F0B" w:rsidRPr="00ED0884" w:rsidRDefault="00064F0B" w:rsidP="00064F0B">
      <w:pPr>
        <w:rPr>
          <w:sz w:val="16"/>
          <w:szCs w:val="16"/>
        </w:rPr>
      </w:pPr>
    </w:p>
    <w:p w14:paraId="6AA86660" w14:textId="77777777" w:rsidR="00064F0B" w:rsidRDefault="00064F0B" w:rsidP="00064F0B">
      <w:r w:rsidRPr="00816D85">
        <w:t>I</w:t>
      </w:r>
      <w:r>
        <w:t>l risultato finale</w:t>
      </w:r>
      <w:r w:rsidRPr="00816D85">
        <w:t xml:space="preserve"> della misurazione </w:t>
      </w:r>
      <w:r>
        <w:t>del percorso è stato di 21---</w:t>
      </w:r>
      <w:r w:rsidRPr="00A3535D">
        <w:t>,</w:t>
      </w:r>
      <w:r>
        <w:t>--</w:t>
      </w:r>
      <w:r>
        <w:rPr>
          <w:rFonts w:ascii="GEKPBC+TimesNewRoman,BoldItalic" w:hAnsi="GEKPBC+TimesNewRoman,BoldItalic" w:cs="GEKPBC+TimesNewRoman,BoldItalic"/>
          <w:b/>
          <w:i/>
        </w:rPr>
        <w:t xml:space="preserve"> </w:t>
      </w:r>
      <w:r w:rsidRPr="00816D85">
        <w:t>m</w:t>
      </w:r>
      <w:r>
        <w:t xml:space="preserve">etri per </w:t>
      </w:r>
      <w:r w:rsidRPr="003210E7">
        <w:rPr>
          <w:i/>
        </w:rPr>
        <w:t>nome cognome</w:t>
      </w:r>
      <w:r>
        <w:t xml:space="preserve"> e di </w:t>
      </w:r>
      <w:r w:rsidRPr="000D6D28">
        <w:rPr>
          <w:rFonts w:ascii="GEKPGM+TimesNewRoman,Italic" w:hAnsi="GEKPGM+TimesNewRoman,Italic" w:cs="GEKPGM+TimesNewRoman,Italic"/>
        </w:rPr>
        <w:t>21</w:t>
      </w:r>
      <w:r>
        <w:rPr>
          <w:rFonts w:ascii="GEKPBC+TimesNewRoman,BoldItalic" w:hAnsi="GEKPBC+TimesNewRoman,BoldItalic" w:cs="GEKPBC+TimesNewRoman,BoldItalic"/>
        </w:rPr>
        <w:t>---</w:t>
      </w:r>
      <w:r w:rsidRPr="000D6D28">
        <w:rPr>
          <w:rFonts w:ascii="GEKPBC+TimesNewRoman,BoldItalic" w:hAnsi="GEKPBC+TimesNewRoman,BoldItalic" w:cs="GEKPBC+TimesNewRoman,BoldItalic"/>
        </w:rPr>
        <w:t>,</w:t>
      </w:r>
      <w:r>
        <w:rPr>
          <w:rFonts w:ascii="GEKPBC+TimesNewRoman,BoldItalic" w:hAnsi="GEKPBC+TimesNewRoman,BoldItalic" w:cs="GEKPBC+TimesNewRoman,BoldItalic"/>
        </w:rPr>
        <w:t>--</w:t>
      </w:r>
      <w:r>
        <w:rPr>
          <w:rFonts w:ascii="GEKPBC+TimesNewRoman,BoldItalic" w:hAnsi="GEKPBC+TimesNewRoman,BoldItalic" w:cs="GEKPBC+TimesNewRoman,BoldItalic"/>
          <w:b/>
          <w:i/>
        </w:rPr>
        <w:t xml:space="preserve"> </w:t>
      </w:r>
      <w:r>
        <w:t xml:space="preserve">metri per </w:t>
      </w:r>
      <w:r w:rsidRPr="003210E7">
        <w:rPr>
          <w:i/>
        </w:rPr>
        <w:t>nome cognome</w:t>
      </w:r>
      <w:r>
        <w:t xml:space="preserve">. </w:t>
      </w:r>
      <w:r w:rsidRPr="00870DB2">
        <w:t xml:space="preserve">Il </w:t>
      </w:r>
      <w:r w:rsidRPr="00E778F2">
        <w:rPr>
          <w:b/>
        </w:rPr>
        <w:t>coefficiente di precisione</w:t>
      </w:r>
      <w:r w:rsidRPr="00870DB2">
        <w:t xml:space="preserve"> tra le misure estreme è di</w:t>
      </w:r>
      <w:r>
        <w:t>:</w:t>
      </w:r>
      <w:r w:rsidRPr="00C453CD">
        <w:t xml:space="preserve"> </w:t>
      </w:r>
      <w:r w:rsidRPr="000D6D28">
        <w:t>2</w:t>
      </w:r>
      <w:r>
        <w:t>1---.--</w:t>
      </w:r>
      <w:r w:rsidRPr="000D6D28">
        <w:t xml:space="preserve"> - </w:t>
      </w:r>
      <w:r>
        <w:t>21---</w:t>
      </w:r>
      <w:r w:rsidRPr="000D6D28">
        <w:t>.</w:t>
      </w:r>
      <w:r>
        <w:t>--</w:t>
      </w:r>
      <w:r w:rsidRPr="000D6D28">
        <w:rPr>
          <w:rFonts w:ascii="GEKPBC+TimesNewRoman,BoldItalic" w:hAnsi="GEKPBC+TimesNewRoman,BoldItalic" w:cs="GEKPBC+TimesNewRoman,BoldItalic"/>
          <w:b/>
          <w:i/>
        </w:rPr>
        <w:t xml:space="preserve"> </w:t>
      </w:r>
      <w:r w:rsidRPr="000D6D28">
        <w:t xml:space="preserve">/ </w:t>
      </w:r>
      <w:r>
        <w:t>21---.--</w:t>
      </w:r>
      <w:r w:rsidRPr="000D6D28">
        <w:rPr>
          <w:rFonts w:ascii="GEKPBC+TimesNewRoman,BoldItalic" w:hAnsi="GEKPBC+TimesNewRoman,BoldItalic" w:cs="GEKPBC+TimesNewRoman,BoldItalic"/>
          <w:b/>
          <w:i/>
        </w:rPr>
        <w:t xml:space="preserve"> </w:t>
      </w:r>
      <w:r w:rsidRPr="000D6D28">
        <w:t xml:space="preserve">= </w:t>
      </w:r>
      <w:r w:rsidRPr="000D6D28">
        <w:rPr>
          <w:b/>
        </w:rPr>
        <w:t>0.000</w:t>
      </w:r>
      <w:r>
        <w:rPr>
          <w:b/>
        </w:rPr>
        <w:t>--</w:t>
      </w:r>
      <w:r>
        <w:t xml:space="preserve"> affidabile in quanto </w:t>
      </w:r>
      <w:r w:rsidRPr="00870DB2">
        <w:t>&lt; 0.001.</w:t>
      </w:r>
    </w:p>
    <w:p w14:paraId="596C5368" w14:textId="77777777" w:rsidR="00064F0B" w:rsidRPr="00ED0884" w:rsidRDefault="00064F0B" w:rsidP="00064F0B">
      <w:pPr>
        <w:rPr>
          <w:sz w:val="16"/>
          <w:szCs w:val="16"/>
        </w:rPr>
      </w:pPr>
    </w:p>
    <w:p w14:paraId="2BC89127" w14:textId="77777777" w:rsidR="00064F0B" w:rsidRDefault="00064F0B" w:rsidP="00064F0B">
      <w:r>
        <w:t xml:space="preserve">Per la messa in conformità del circuito </w:t>
      </w:r>
      <w:r w:rsidRPr="00870DB2">
        <w:t>è stato utilizzato il risultato</w:t>
      </w:r>
      <w:r>
        <w:t xml:space="preserve"> più corto della misurazione </w:t>
      </w:r>
      <w:r w:rsidRPr="00870DB2">
        <w:t xml:space="preserve">di </w:t>
      </w:r>
      <w:r>
        <w:rPr>
          <w:b/>
        </w:rPr>
        <w:t xml:space="preserve">21---.-- </w:t>
      </w:r>
      <w:r w:rsidRPr="00870DB2">
        <w:rPr>
          <w:b/>
        </w:rPr>
        <w:t>m</w:t>
      </w:r>
      <w:r>
        <w:rPr>
          <w:b/>
        </w:rPr>
        <w:t>t</w:t>
      </w:r>
      <w:r>
        <w:t>. Ciò viene effettuato segnando permanentemente con dei chiodi i riferimenti chilometrici definitivi ottenuti spostandosi in avanti o indietro, rispetto ai riferimenti provvisori, dei metri riportati nella tabella.</w:t>
      </w:r>
      <w:r>
        <w:tab/>
        <w:t xml:space="preserve">La differenza di percorso di </w:t>
      </w:r>
      <w:r>
        <w:rPr>
          <w:b/>
        </w:rPr>
        <w:t>-</w:t>
      </w:r>
      <w:r w:rsidRPr="0082332A">
        <w:rPr>
          <w:b/>
        </w:rPr>
        <w:t>.</w:t>
      </w:r>
      <w:r>
        <w:rPr>
          <w:b/>
        </w:rPr>
        <w:t xml:space="preserve">-- </w:t>
      </w:r>
      <w:r>
        <w:t>metri in più (</w:t>
      </w:r>
      <w:r w:rsidRPr="00EC4D13">
        <w:rPr>
          <w:i/>
        </w:rPr>
        <w:t>o meno</w:t>
      </w:r>
      <w:r>
        <w:t>) rilevata viene compensata accorciando (</w:t>
      </w:r>
      <w:r w:rsidRPr="00EC4D13">
        <w:rPr>
          <w:i/>
        </w:rPr>
        <w:t>allungando</w:t>
      </w:r>
      <w:r>
        <w:t>) il percorso ESEMPIO: all’arrivo portando indietro (</w:t>
      </w:r>
      <w:r w:rsidRPr="00EC4D13">
        <w:rPr>
          <w:i/>
        </w:rPr>
        <w:t>o in avanti</w:t>
      </w:r>
      <w:r>
        <w:t>)</w:t>
      </w:r>
      <w:r w:rsidRPr="00E40F5A">
        <w:t xml:space="preserve"> </w:t>
      </w:r>
      <w:r>
        <w:t>la linea del traguardo.</w:t>
      </w:r>
    </w:p>
    <w:p w14:paraId="48754CE0" w14:textId="77777777" w:rsidR="00064F0B" w:rsidRPr="00ED0884" w:rsidRDefault="00064F0B" w:rsidP="00064F0B">
      <w:pPr>
        <w:rPr>
          <w:sz w:val="16"/>
          <w:szCs w:val="16"/>
        </w:rPr>
      </w:pPr>
    </w:p>
    <w:p w14:paraId="571300B2" w14:textId="77777777" w:rsidR="00064F0B" w:rsidRPr="001F18E1" w:rsidRDefault="00064F0B" w:rsidP="00064F0B">
      <w:r w:rsidRPr="000A5701">
        <w:rPr>
          <w:b/>
        </w:rPr>
        <w:t>La partenza</w:t>
      </w:r>
      <w:r>
        <w:rPr>
          <w:b/>
        </w:rPr>
        <w:t xml:space="preserve"> </w:t>
      </w:r>
      <w:r w:rsidRPr="00AE2964">
        <w:t xml:space="preserve">è </w:t>
      </w:r>
      <w:r>
        <w:t xml:space="preserve">quindi in </w:t>
      </w:r>
      <w:r w:rsidRPr="00EC4D13">
        <w:rPr>
          <w:i/>
        </w:rPr>
        <w:t>indirizzo e posizione</w:t>
      </w:r>
      <w:r>
        <w:t xml:space="preserve"> …</w:t>
      </w:r>
      <w:r w:rsidRPr="00D645E9">
        <w:t>.</w:t>
      </w:r>
      <w:r>
        <w:rPr>
          <w:caps/>
        </w:rPr>
        <w:t xml:space="preserve"> </w:t>
      </w:r>
      <w:r w:rsidRPr="00F66B49">
        <w:rPr>
          <w:b/>
        </w:rPr>
        <w:t>L’arrivo</w:t>
      </w:r>
      <w:r>
        <w:t xml:space="preserve"> è </w:t>
      </w:r>
      <w:r w:rsidRPr="00EC4D13">
        <w:rPr>
          <w:i/>
        </w:rPr>
        <w:t>indirizzo e posizione</w:t>
      </w:r>
      <w:r>
        <w:t xml:space="preserve"> …</w:t>
      </w:r>
      <w:r w:rsidRPr="00D645E9">
        <w:t>.</w:t>
      </w:r>
      <w:r>
        <w:t xml:space="preserve">. </w:t>
      </w:r>
      <w:r w:rsidRPr="000A5701">
        <w:t xml:space="preserve">(vedi mappa e foto).  </w:t>
      </w:r>
      <w:r w:rsidRPr="00AC4E08">
        <w:t xml:space="preserve"> </w:t>
      </w:r>
    </w:p>
    <w:p w14:paraId="0F0E85E8" w14:textId="77777777" w:rsidR="00064F0B" w:rsidRDefault="00064F0B" w:rsidP="00064F0B"/>
    <w:p w14:paraId="3B33D592" w14:textId="77777777" w:rsidR="00064F0B" w:rsidRPr="00ED0818" w:rsidRDefault="00064F0B" w:rsidP="00064F0B">
      <w:r w:rsidRPr="00ED0818">
        <w:t xml:space="preserve">Il circuito è costituito da un percorso </w:t>
      </w:r>
      <w:r>
        <w:t xml:space="preserve">… </w:t>
      </w:r>
      <w:r w:rsidRPr="00EC4D13">
        <w:rPr>
          <w:i/>
        </w:rPr>
        <w:t>breve descrizione del percorso</w:t>
      </w:r>
      <w:r>
        <w:t xml:space="preserve">.  </w:t>
      </w:r>
    </w:p>
    <w:p w14:paraId="4E951608" w14:textId="77777777" w:rsidR="00064F0B" w:rsidRDefault="00064F0B" w:rsidP="00064F0B"/>
    <w:p w14:paraId="487B227F" w14:textId="77777777" w:rsidR="00064F0B" w:rsidRPr="00ED0818" w:rsidRDefault="00064F0B" w:rsidP="00064F0B">
      <w:r w:rsidRPr="00F42B4C">
        <w:t>Il dislivello</w:t>
      </w:r>
      <w:r>
        <w:t xml:space="preserve"> </w:t>
      </w:r>
      <w:r w:rsidRPr="00F42B4C">
        <w:t>(drop), tra l’alt</w:t>
      </w:r>
      <w:r>
        <w:t xml:space="preserve">itudine della partenza (-- </w:t>
      </w:r>
      <w:r w:rsidRPr="00F42B4C">
        <w:t>mt) e quella del</w:t>
      </w:r>
      <w:r>
        <w:t>l’arrivo</w:t>
      </w:r>
      <w:r w:rsidRPr="00F42B4C">
        <w:t xml:space="preserve"> (</w:t>
      </w:r>
      <w:r>
        <w:t xml:space="preserve">-- </w:t>
      </w:r>
      <w:r w:rsidRPr="00F42B4C">
        <w:t>m</w:t>
      </w:r>
      <w:r>
        <w:t>t</w:t>
      </w:r>
      <w:r w:rsidRPr="00F42B4C">
        <w:t xml:space="preserve">), </w:t>
      </w:r>
      <w:r>
        <w:t xml:space="preserve">è di -- </w:t>
      </w:r>
      <w:r w:rsidRPr="00F42B4C">
        <w:t>m</w:t>
      </w:r>
      <w:r>
        <w:t>t</w:t>
      </w:r>
      <w:r w:rsidRPr="00F42B4C">
        <w:t xml:space="preserve"> </w:t>
      </w:r>
      <w:r>
        <w:t>cioè un</w:t>
      </w:r>
      <w:r w:rsidRPr="00F42B4C">
        <w:t xml:space="preserve"> </w:t>
      </w:r>
      <w:r>
        <w:rPr>
          <w:b/>
        </w:rPr>
        <w:t>dislivello</w:t>
      </w:r>
      <w:r w:rsidRPr="00F42B4C">
        <w:rPr>
          <w:b/>
        </w:rPr>
        <w:t xml:space="preserve"> </w:t>
      </w:r>
      <w:r>
        <w:rPr>
          <w:b/>
        </w:rPr>
        <w:t>di circa --</w:t>
      </w:r>
      <w:r w:rsidRPr="00F42B4C">
        <w:rPr>
          <w:b/>
        </w:rPr>
        <w:t xml:space="preserve"> m</w:t>
      </w:r>
      <w:r>
        <w:rPr>
          <w:b/>
        </w:rPr>
        <w:t>t</w:t>
      </w:r>
      <w:r w:rsidRPr="00F42B4C">
        <w:rPr>
          <w:b/>
        </w:rPr>
        <w:t xml:space="preserve"> / km.</w:t>
      </w:r>
      <w:r>
        <w:rPr>
          <w:b/>
        </w:rPr>
        <w:t xml:space="preserve"> </w:t>
      </w:r>
      <w:r>
        <w:t>L’altitudine massima è quella del --</w:t>
      </w:r>
      <w:r w:rsidRPr="0031698A">
        <w:t xml:space="preserve"> (</w:t>
      </w:r>
      <w:r>
        <w:t>a circa --</w:t>
      </w:r>
      <w:r w:rsidRPr="0031698A">
        <w:t xml:space="preserve"> mt s.l.m</w:t>
      </w:r>
      <w:r w:rsidRPr="0031698A">
        <w:rPr>
          <w:b/>
        </w:rPr>
        <w:t>.).</w:t>
      </w:r>
    </w:p>
    <w:p w14:paraId="36E74A10" w14:textId="77777777" w:rsidR="00064F0B" w:rsidRDefault="00064F0B" w:rsidP="00064F0B"/>
    <w:p w14:paraId="62111F2D" w14:textId="77777777" w:rsidR="00064F0B" w:rsidRPr="00E41AD7" w:rsidRDefault="00064F0B" w:rsidP="00064F0B">
      <w:r w:rsidRPr="00F42B4C">
        <w:t xml:space="preserve">La distanza, </w:t>
      </w:r>
      <w:r>
        <w:t>in linea</w:t>
      </w:r>
      <w:r w:rsidRPr="00F42B4C">
        <w:t xml:space="preserve"> d’aria (separazione) tra la partenza è</w:t>
      </w:r>
      <w:r>
        <w:t xml:space="preserve"> di -- mt</w:t>
      </w:r>
      <w:r w:rsidRPr="00F42B4C">
        <w:t xml:space="preserve">, </w:t>
      </w:r>
      <w:r>
        <w:t>con un</w:t>
      </w:r>
      <w:r w:rsidRPr="00F42B4C">
        <w:t xml:space="preserve"> </w:t>
      </w:r>
      <w:r w:rsidRPr="00F42B4C">
        <w:rPr>
          <w:b/>
        </w:rPr>
        <w:t>coefficient</w:t>
      </w:r>
      <w:r>
        <w:rPr>
          <w:b/>
        </w:rPr>
        <w:t>e di separazione dello --</w:t>
      </w:r>
      <w:r w:rsidRPr="00F42B4C">
        <w:rPr>
          <w:b/>
        </w:rPr>
        <w:t xml:space="preserve"> %,</w:t>
      </w:r>
      <w:r w:rsidRPr="00F42B4C">
        <w:t xml:space="preserve"> </w:t>
      </w:r>
      <w:r>
        <w:t xml:space="preserve">in rapporto alla distanza totale del circuito. </w:t>
      </w:r>
    </w:p>
    <w:p w14:paraId="45E5F99C" w14:textId="77777777" w:rsidR="00A95180" w:rsidRDefault="00A95180" w:rsidP="00064F0B"/>
    <w:p w14:paraId="22A59D9B" w14:textId="77777777" w:rsidR="00064F0B" w:rsidRDefault="00064F0B" w:rsidP="00064F0B">
      <w:r w:rsidRPr="000F7EE3">
        <w:t xml:space="preserve">La misurazione è stata effettuata sulla </w:t>
      </w:r>
      <w:r w:rsidRPr="000F7EE3">
        <w:rPr>
          <w:b/>
        </w:rPr>
        <w:t>traiettoria ideale</w:t>
      </w:r>
      <w:r w:rsidRPr="000F7EE3">
        <w:t xml:space="preserve"> di corsa</w:t>
      </w:r>
      <w:r>
        <w:t xml:space="preserve">, esclusi i </w:t>
      </w:r>
      <w:r w:rsidRPr="00485FB8">
        <w:t>marciapiedi</w:t>
      </w:r>
      <w:r>
        <w:t>,</w:t>
      </w:r>
      <w:r w:rsidRPr="00485FB8">
        <w:rPr>
          <w:b/>
        </w:rPr>
        <w:t xml:space="preserve"> </w:t>
      </w:r>
      <w:r>
        <w:t>sull’intero percorso</w:t>
      </w:r>
      <w:r w:rsidRPr="000F7EE3">
        <w:t>.</w:t>
      </w:r>
      <w:r>
        <w:t xml:space="preserve"> </w:t>
      </w:r>
      <w:r w:rsidRPr="000F7EE3">
        <w:t xml:space="preserve"> </w:t>
      </w:r>
      <w:r>
        <w:t xml:space="preserve">E’ </w:t>
      </w:r>
      <w:r w:rsidRPr="00485FB8">
        <w:t>a carico dell’Organizzazione</w:t>
      </w:r>
      <w:r>
        <w:t>,</w:t>
      </w:r>
      <w:r w:rsidRPr="00485FB8">
        <w:t xml:space="preserve"> prima della prova</w:t>
      </w:r>
      <w:r>
        <w:t>, il posizionamento</w:t>
      </w:r>
      <w:r w:rsidRPr="00485FB8">
        <w:t xml:space="preserve"> delle bar</w:t>
      </w:r>
      <w:r>
        <w:t>riere e di</w:t>
      </w:r>
      <w:r w:rsidRPr="00485FB8">
        <w:t xml:space="preserve"> segnalare con una linea colorata il circuito realmente misurato. </w:t>
      </w:r>
    </w:p>
    <w:p w14:paraId="469C052C" w14:textId="77777777" w:rsidR="00064F0B" w:rsidRPr="00ED0884" w:rsidRDefault="00064F0B" w:rsidP="00064F0B">
      <w:pPr>
        <w:rPr>
          <w:sz w:val="16"/>
          <w:szCs w:val="16"/>
        </w:rPr>
      </w:pPr>
    </w:p>
    <w:p w14:paraId="6A7F35DC" w14:textId="77777777" w:rsidR="00064F0B" w:rsidRDefault="00064F0B" w:rsidP="00064F0B">
      <w:r w:rsidRPr="00ED0818">
        <w:rPr>
          <w:b/>
        </w:rPr>
        <w:t>Il circuito proposto</w:t>
      </w:r>
      <w:r>
        <w:rPr>
          <w:b/>
        </w:rPr>
        <w:t xml:space="preserve"> </w:t>
      </w:r>
      <w:r w:rsidRPr="00ED0818">
        <w:rPr>
          <w:b/>
        </w:rPr>
        <w:t>è conf</w:t>
      </w:r>
      <w:r>
        <w:rPr>
          <w:b/>
        </w:rPr>
        <w:t>orme</w:t>
      </w:r>
      <w:r w:rsidRPr="00ED0818">
        <w:rPr>
          <w:b/>
        </w:rPr>
        <w:t xml:space="preserve">, alle norme </w:t>
      </w:r>
      <w:r>
        <w:rPr>
          <w:b/>
        </w:rPr>
        <w:t>I.A.A.F. per l’omologaz</w:t>
      </w:r>
      <w:r w:rsidRPr="00ED0818">
        <w:rPr>
          <w:b/>
        </w:rPr>
        <w:t>ion</w:t>
      </w:r>
      <w:r>
        <w:rPr>
          <w:b/>
        </w:rPr>
        <w:t>e delle performances realizzate (categoria A o B).</w:t>
      </w:r>
      <w:r>
        <w:tab/>
      </w:r>
    </w:p>
    <w:p w14:paraId="2D4220B3" w14:textId="77777777" w:rsidR="00A95180" w:rsidRPr="00614024" w:rsidRDefault="00A95180" w:rsidP="00064F0B">
      <w:pPr>
        <w:rPr>
          <w:rFonts w:eastAsia="Calibri"/>
          <w:b/>
          <w:bCs/>
        </w:rPr>
      </w:pPr>
    </w:p>
    <w:p w14:paraId="5CED3C75" w14:textId="77777777" w:rsidR="00064F0B" w:rsidRDefault="00064F0B" w:rsidP="00064F0B"/>
    <w:p w14:paraId="14352EA5" w14:textId="77777777" w:rsidR="00064F0B" w:rsidRDefault="00D343EC" w:rsidP="00A95180">
      <w:pPr>
        <w:ind w:left="5670"/>
      </w:pPr>
      <w:r>
        <w:rPr>
          <w:noProof/>
        </w:rPr>
        <w:drawing>
          <wp:anchor distT="0" distB="0" distL="114300" distR="114300" simplePos="0" relativeHeight="251676160" behindDoc="0" locked="0" layoutInCell="1" allowOverlap="0" wp14:anchorId="34B3ADDD" wp14:editId="6C21C908">
            <wp:simplePos x="0" y="0"/>
            <wp:positionH relativeFrom="column">
              <wp:posOffset>720090</wp:posOffset>
            </wp:positionH>
            <wp:positionV relativeFrom="paragraph">
              <wp:posOffset>8800465</wp:posOffset>
            </wp:positionV>
            <wp:extent cx="1673225" cy="490855"/>
            <wp:effectExtent l="0" t="0" r="3175" b="4445"/>
            <wp:wrapNone/>
            <wp:docPr id="4" name="Immagine 8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809"/>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73225" cy="490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4F0B">
        <w:t>Firma</w:t>
      </w:r>
    </w:p>
    <w:p w14:paraId="574B371F" w14:textId="77777777" w:rsidR="00A95180" w:rsidRDefault="00A95180" w:rsidP="00A95180">
      <w:pPr>
        <w:ind w:left="4962"/>
      </w:pPr>
    </w:p>
    <w:p w14:paraId="7B8E8F87" w14:textId="77777777" w:rsidR="00A95180" w:rsidRDefault="00A95180" w:rsidP="00A95180">
      <w:pPr>
        <w:ind w:left="4962"/>
      </w:pPr>
    </w:p>
    <w:p w14:paraId="27252422" w14:textId="77777777" w:rsidR="00A95180" w:rsidRDefault="00A95180" w:rsidP="00A95180">
      <w:pPr>
        <w:ind w:left="4962"/>
        <w:rPr>
          <w:i/>
        </w:rPr>
      </w:pPr>
    </w:p>
    <w:p w14:paraId="56E7EA04" w14:textId="77777777" w:rsidR="00A95180" w:rsidRDefault="00A95180" w:rsidP="00A95180">
      <w:pPr>
        <w:ind w:left="4962"/>
        <w:rPr>
          <w:i/>
        </w:rPr>
      </w:pPr>
    </w:p>
    <w:p w14:paraId="1A09881A" w14:textId="77777777" w:rsidR="00064F0B" w:rsidRDefault="00064F0B" w:rsidP="00A95180">
      <w:pPr>
        <w:ind w:left="4962"/>
        <w:rPr>
          <w:i/>
        </w:rPr>
      </w:pPr>
      <w:r>
        <w:rPr>
          <w:i/>
        </w:rPr>
        <w:t xml:space="preserve">Nome, cognome </w:t>
      </w:r>
    </w:p>
    <w:p w14:paraId="7AB70F74" w14:textId="77777777" w:rsidR="00BF7AE9" w:rsidRDefault="00064F0B" w:rsidP="00211D16">
      <w:pPr>
        <w:ind w:left="4962"/>
        <w:rPr>
          <w:i/>
        </w:rPr>
      </w:pPr>
      <w:r>
        <w:rPr>
          <w:i/>
        </w:rPr>
        <w:t>Misuratore FIDAL</w:t>
      </w:r>
    </w:p>
    <w:p w14:paraId="5BD8D651" w14:textId="77777777" w:rsidR="00D343EC" w:rsidRDefault="00D343EC" w:rsidP="00211D16">
      <w:pPr>
        <w:ind w:left="4962"/>
        <w:rPr>
          <w:i/>
        </w:rPr>
      </w:pPr>
    </w:p>
    <w:p w14:paraId="28A2C0F6" w14:textId="77777777" w:rsidR="00BF7AE9" w:rsidRDefault="00BF7AE9" w:rsidP="00211D16">
      <w:pPr>
        <w:tabs>
          <w:tab w:val="center" w:pos="4819"/>
          <w:tab w:val="right" w:pos="9638"/>
        </w:tabs>
        <w:overflowPunct w:val="0"/>
        <w:autoSpaceDE w:val="0"/>
        <w:autoSpaceDN w:val="0"/>
        <w:adjustRightInd w:val="0"/>
        <w:textAlignment w:val="baseline"/>
        <w:rPr>
          <w:sz w:val="8"/>
          <w:szCs w:val="20"/>
        </w:rPr>
      </w:pPr>
    </w:p>
    <w:sectPr w:rsidR="00BF7AE9" w:rsidSect="00731DC0">
      <w:pgSz w:w="11900" w:h="16820"/>
      <w:pgMar w:top="1960" w:right="1134" w:bottom="983" w:left="1134" w:header="624" w:footer="35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26578" w14:textId="77777777" w:rsidR="00A16914" w:rsidRDefault="00A16914" w:rsidP="005D25C2">
      <w:r>
        <w:separator/>
      </w:r>
    </w:p>
  </w:endnote>
  <w:endnote w:type="continuationSeparator" w:id="0">
    <w:p w14:paraId="00C67A3E" w14:textId="77777777" w:rsidR="00A16914" w:rsidRDefault="00A16914" w:rsidP="005D2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altName w:val="Times New Roman"/>
    <w:panose1 w:val="02000500000000000000"/>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GEKPBC+TimesNewRoman,BoldItalic">
    <w:altName w:val="Times New Roman"/>
    <w:panose1 w:val="020B0604020202020204"/>
    <w:charset w:val="00"/>
    <w:family w:val="roman"/>
    <w:notTrueType/>
    <w:pitch w:val="default"/>
    <w:sig w:usb0="00000003" w:usb1="00000000" w:usb2="00000000" w:usb3="00000000" w:csb0="00000001" w:csb1="00000000"/>
  </w:font>
  <w:font w:name="GEKPGM+TimesNewRoman,Italic">
    <w:altName w:val="Times New Roman"/>
    <w:panose1 w:val="020B06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15472" w14:textId="77777777" w:rsidR="008D32FA" w:rsidRDefault="008D32FA" w:rsidP="005D25C2">
    <w:pPr>
      <w:pStyle w:val="Pidipagina"/>
      <w:rPr>
        <w:rStyle w:val="Numeropagina"/>
      </w:rPr>
    </w:pPr>
    <w:r>
      <w:rPr>
        <w:rStyle w:val="Numeropagina"/>
      </w:rPr>
      <w:fldChar w:fldCharType="begin"/>
    </w:r>
    <w:r>
      <w:rPr>
        <w:rStyle w:val="Numeropagina"/>
      </w:rPr>
      <w:instrText xml:space="preserve"> PAGE </w:instrText>
    </w:r>
    <w:r>
      <w:rPr>
        <w:rStyle w:val="Numeropagina"/>
      </w:rPr>
      <w:fldChar w:fldCharType="end"/>
    </w:r>
  </w:p>
  <w:p w14:paraId="4631537C" w14:textId="77777777" w:rsidR="008D32FA" w:rsidRDefault="008D32FA" w:rsidP="005D25C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EA645" w14:textId="77777777" w:rsidR="008D32FA" w:rsidRDefault="008D32FA" w:rsidP="00064F0B">
    <w:pPr>
      <w:pStyle w:val="Pidipagina"/>
      <w:jc w:val="center"/>
    </w:pPr>
    <w:r>
      <w:rPr>
        <w:rStyle w:val="Numeropagina"/>
      </w:rPr>
      <w:fldChar w:fldCharType="begin"/>
    </w:r>
    <w:r>
      <w:rPr>
        <w:rStyle w:val="Numeropagina"/>
      </w:rPr>
      <w:instrText xml:space="preserve"> PAGE </w:instrText>
    </w:r>
    <w:r>
      <w:rPr>
        <w:rStyle w:val="Numeropagina"/>
      </w:rPr>
      <w:fldChar w:fldCharType="separate"/>
    </w:r>
    <w:r w:rsidR="00D80AA3">
      <w:rPr>
        <w:rStyle w:val="Numeropagina"/>
        <w:noProof/>
      </w:rPr>
      <w:t>1</w:t>
    </w:r>
    <w:r>
      <w:rPr>
        <w:rStyle w:val="Numeropagina"/>
      </w:rPr>
      <w:fldChar w:fldCharType="end"/>
    </w:r>
  </w:p>
  <w:p w14:paraId="6B5D6DF8" w14:textId="77777777" w:rsidR="00BF7AE9" w:rsidRDefault="00D60AF1">
    <w:r w:rsidRPr="0027469C">
      <w:rPr>
        <w:noProof/>
      </w:rPr>
      <w:drawing>
        <wp:inline distT="0" distB="0" distL="0" distR="0" wp14:anchorId="65D7F34C" wp14:editId="289D88DF">
          <wp:extent cx="5943600" cy="571500"/>
          <wp:effectExtent l="0" t="0" r="0" b="0"/>
          <wp:docPr id="23" name="Immagin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71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6B8ED" w14:textId="77777777" w:rsidR="00D60AF1" w:rsidRPr="00D60AF1" w:rsidRDefault="00D60AF1" w:rsidP="00D60AF1">
    <w:pPr>
      <w:pStyle w:val="Pidipagina"/>
    </w:pPr>
    <w:r w:rsidRPr="0027469C">
      <w:rPr>
        <w:noProof/>
      </w:rPr>
      <w:drawing>
        <wp:inline distT="0" distB="0" distL="0" distR="0" wp14:anchorId="0D3252D3" wp14:editId="5EA0317B">
          <wp:extent cx="5943600" cy="571500"/>
          <wp:effectExtent l="0" t="0" r="0" b="0"/>
          <wp:docPr id="21" name="Immagin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715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F6262" w14:textId="77777777" w:rsidR="00A16914" w:rsidRDefault="00A16914" w:rsidP="005D25C2">
      <w:r>
        <w:separator/>
      </w:r>
    </w:p>
  </w:footnote>
  <w:footnote w:type="continuationSeparator" w:id="0">
    <w:p w14:paraId="46C458AF" w14:textId="77777777" w:rsidR="00A16914" w:rsidRDefault="00A16914" w:rsidP="005D2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14" w:type="dxa"/>
      <w:tblLayout w:type="fixed"/>
      <w:tblLook w:val="04A0" w:firstRow="1" w:lastRow="0" w:firstColumn="1" w:lastColumn="0" w:noHBand="0" w:noVBand="1"/>
    </w:tblPr>
    <w:tblGrid>
      <w:gridCol w:w="3227"/>
      <w:gridCol w:w="6821"/>
      <w:gridCol w:w="266"/>
    </w:tblGrid>
    <w:tr w:rsidR="0099717F" w:rsidRPr="00717AD1" w14:paraId="5B72B27C" w14:textId="77777777" w:rsidTr="0099717F">
      <w:tc>
        <w:tcPr>
          <w:tcW w:w="3227" w:type="dxa"/>
          <w:vAlign w:val="center"/>
        </w:tcPr>
        <w:p w14:paraId="3E3DE0FC" w14:textId="2D0AA958" w:rsidR="00DE0E84" w:rsidRPr="00717AD1" w:rsidRDefault="0099717F" w:rsidP="0099717F">
          <w:pPr>
            <w:pStyle w:val="Intestazione"/>
            <w:jc w:val="left"/>
          </w:pPr>
          <w:r>
            <w:rPr>
              <w:noProof/>
            </w:rPr>
            <w:drawing>
              <wp:inline distT="0" distB="0" distL="0" distR="0" wp14:anchorId="0D0F61C6" wp14:editId="4F67A159">
                <wp:extent cx="2084134" cy="511801"/>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pic:cNvPicPr/>
                      </pic:nvPicPr>
                      <pic:blipFill>
                        <a:blip r:embed="rId1"/>
                        <a:stretch>
                          <a:fillRect/>
                        </a:stretch>
                      </pic:blipFill>
                      <pic:spPr>
                        <a:xfrm>
                          <a:off x="0" y="0"/>
                          <a:ext cx="2603607" cy="639368"/>
                        </a:xfrm>
                        <a:prstGeom prst="rect">
                          <a:avLst/>
                        </a:prstGeom>
                      </pic:spPr>
                    </pic:pic>
                  </a:graphicData>
                </a:graphic>
              </wp:inline>
            </w:drawing>
          </w:r>
        </w:p>
      </w:tc>
      <w:tc>
        <w:tcPr>
          <w:tcW w:w="6821" w:type="dxa"/>
          <w:vAlign w:val="center"/>
        </w:tcPr>
        <w:p w14:paraId="66ED0B2C" w14:textId="77777777" w:rsidR="00DE0E84" w:rsidRPr="00717AD1" w:rsidRDefault="00D343EC" w:rsidP="00DE0E84">
          <w:pPr>
            <w:pStyle w:val="Intestazione"/>
          </w:pPr>
          <w:r w:rsidRPr="00D60AF1">
            <w:rPr>
              <w:sz w:val="44"/>
              <w:lang w:eastAsia="en-US"/>
            </w:rPr>
            <w:t>Nome della Gara</w:t>
          </w:r>
          <w:r w:rsidRPr="00D60AF1">
            <w:rPr>
              <w:sz w:val="44"/>
              <w:lang w:eastAsia="en-US"/>
            </w:rPr>
            <w:br/>
          </w:r>
          <w:r w:rsidRPr="00D60AF1">
            <w:rPr>
              <w:sz w:val="44"/>
            </w:rPr>
            <w:t>(data)</w:t>
          </w:r>
        </w:p>
      </w:tc>
      <w:tc>
        <w:tcPr>
          <w:tcW w:w="266" w:type="dxa"/>
          <w:vAlign w:val="center"/>
        </w:tcPr>
        <w:p w14:paraId="2ED278D8" w14:textId="09660C89" w:rsidR="00DE0E84" w:rsidRPr="00717AD1" w:rsidRDefault="00DE0E84" w:rsidP="00DE0E84">
          <w:pPr>
            <w:pStyle w:val="Intestazione"/>
          </w:pPr>
        </w:p>
      </w:tc>
    </w:tr>
  </w:tbl>
  <w:p w14:paraId="5A362BD7" w14:textId="77777777" w:rsidR="0034116F" w:rsidRPr="00DE0E84" w:rsidRDefault="0034116F" w:rsidP="00DE0E8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36" w:type="dxa"/>
      <w:jc w:val="center"/>
      <w:tblLook w:val="04A0" w:firstRow="1" w:lastRow="0" w:firstColumn="1" w:lastColumn="0" w:noHBand="0" w:noVBand="1"/>
    </w:tblPr>
    <w:tblGrid>
      <w:gridCol w:w="1856"/>
      <w:gridCol w:w="5214"/>
      <w:gridCol w:w="3266"/>
    </w:tblGrid>
    <w:tr w:rsidR="00A969E0" w:rsidRPr="00717AD1" w14:paraId="19CC2AD3" w14:textId="77777777" w:rsidTr="008F3378">
      <w:trPr>
        <w:trHeight w:val="1357"/>
        <w:jc w:val="center"/>
      </w:trPr>
      <w:tc>
        <w:tcPr>
          <w:tcW w:w="1856" w:type="dxa"/>
        </w:tcPr>
        <w:p w14:paraId="05DCFDBE" w14:textId="77777777" w:rsidR="00A969E0" w:rsidRPr="00717AD1" w:rsidRDefault="007D4FB4" w:rsidP="00AF43C0">
          <w:pPr>
            <w:pStyle w:val="Intestazione"/>
          </w:pPr>
          <w:r w:rsidRPr="0027469C">
            <w:rPr>
              <w:noProof/>
            </w:rPr>
            <w:drawing>
              <wp:inline distT="0" distB="0" distL="0" distR="0" wp14:anchorId="3E9899D2" wp14:editId="7F51D9B6">
                <wp:extent cx="857250" cy="866775"/>
                <wp:effectExtent l="0" t="0" r="0" b="9525"/>
                <wp:docPr id="24" name="officeArt obj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866775"/>
                        </a:xfrm>
                        <a:prstGeom prst="rect">
                          <a:avLst/>
                        </a:prstGeom>
                        <a:noFill/>
                        <a:ln>
                          <a:noFill/>
                        </a:ln>
                      </pic:spPr>
                    </pic:pic>
                  </a:graphicData>
                </a:graphic>
              </wp:inline>
            </w:drawing>
          </w:r>
        </w:p>
      </w:tc>
      <w:tc>
        <w:tcPr>
          <w:tcW w:w="5214" w:type="dxa"/>
        </w:tcPr>
        <w:p w14:paraId="09FF2862" w14:textId="77777777" w:rsidR="00A969E0" w:rsidRPr="00717AD1" w:rsidRDefault="00A969E0" w:rsidP="00A940C6">
          <w:pPr>
            <w:pStyle w:val="Intestazione"/>
          </w:pPr>
          <w:r>
            <w:rPr>
              <w:lang w:eastAsia="en-US"/>
            </w:rPr>
            <w:t xml:space="preserve">Nome della </w:t>
          </w:r>
          <w:r w:rsidRPr="0024370F">
            <w:rPr>
              <w:lang w:eastAsia="en-US"/>
            </w:rPr>
            <w:t>Gara</w:t>
          </w:r>
          <w:r>
            <w:rPr>
              <w:lang w:eastAsia="en-US"/>
            </w:rPr>
            <w:t xml:space="preserve"> </w:t>
          </w:r>
          <w:r w:rsidR="00A940C6">
            <w:t>prova1</w:t>
          </w:r>
        </w:p>
      </w:tc>
      <w:tc>
        <w:tcPr>
          <w:tcW w:w="3266" w:type="dxa"/>
        </w:tcPr>
        <w:p w14:paraId="1CBD0096" w14:textId="77777777" w:rsidR="00A969E0" w:rsidRPr="00717AD1" w:rsidRDefault="00A969E0" w:rsidP="00AF43C0">
          <w:pPr>
            <w:pStyle w:val="Intestazione"/>
            <w:ind w:left="629" w:hanging="629"/>
          </w:pPr>
          <w:r>
            <w:t xml:space="preserve">         </w:t>
          </w:r>
          <w:r>
            <w:rPr>
              <w:noProof/>
            </w:rPr>
            <w:drawing>
              <wp:inline distT="0" distB="0" distL="0" distR="0" wp14:anchorId="021A25D0" wp14:editId="4029586E">
                <wp:extent cx="837171" cy="845185"/>
                <wp:effectExtent l="0" t="0" r="127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GGNazionale-logo-fondoW.jpg"/>
                        <pic:cNvPicPr/>
                      </pic:nvPicPr>
                      <pic:blipFill>
                        <a:blip r:embed="rId2">
                          <a:extLst>
                            <a:ext uri="{28A0092B-C50C-407E-A947-70E740481C1C}">
                              <a14:useLocalDpi xmlns:a14="http://schemas.microsoft.com/office/drawing/2010/main" val="0"/>
                            </a:ext>
                          </a:extLst>
                        </a:blip>
                        <a:stretch>
                          <a:fillRect/>
                        </a:stretch>
                      </pic:blipFill>
                      <pic:spPr>
                        <a:xfrm>
                          <a:off x="0" y="0"/>
                          <a:ext cx="868984" cy="877303"/>
                        </a:xfrm>
                        <a:prstGeom prst="rect">
                          <a:avLst/>
                        </a:prstGeom>
                      </pic:spPr>
                    </pic:pic>
                  </a:graphicData>
                </a:graphic>
              </wp:inline>
            </w:drawing>
          </w:r>
        </w:p>
      </w:tc>
    </w:tr>
  </w:tbl>
  <w:p w14:paraId="48939A32" w14:textId="77777777" w:rsidR="00171A07" w:rsidRPr="00171A07" w:rsidRDefault="00171A07" w:rsidP="008F337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BA021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7C29E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81C27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9A6B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74C78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24FB1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81E69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86C01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FBE16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6AAC81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2F181B16"/>
    <w:lvl w:ilvl="0">
      <w:numFmt w:val="bullet"/>
      <w:lvlText w:val="*"/>
      <w:lvlJc w:val="left"/>
    </w:lvl>
  </w:abstractNum>
  <w:num w:numId="1" w16cid:durableId="1936133501">
    <w:abstractNumId w:val="4"/>
  </w:num>
  <w:num w:numId="2" w16cid:durableId="1377655879">
    <w:abstractNumId w:val="5"/>
  </w:num>
  <w:num w:numId="3" w16cid:durableId="1135299433">
    <w:abstractNumId w:val="6"/>
  </w:num>
  <w:num w:numId="4" w16cid:durableId="1773628724">
    <w:abstractNumId w:val="7"/>
  </w:num>
  <w:num w:numId="5" w16cid:durableId="364916279">
    <w:abstractNumId w:val="9"/>
  </w:num>
  <w:num w:numId="6" w16cid:durableId="678194714">
    <w:abstractNumId w:val="0"/>
  </w:num>
  <w:num w:numId="7" w16cid:durableId="1575624983">
    <w:abstractNumId w:val="1"/>
  </w:num>
  <w:num w:numId="8" w16cid:durableId="1787194242">
    <w:abstractNumId w:val="2"/>
  </w:num>
  <w:num w:numId="9" w16cid:durableId="1243218467">
    <w:abstractNumId w:val="3"/>
  </w:num>
  <w:num w:numId="10" w16cid:durableId="60257223">
    <w:abstractNumId w:val="8"/>
  </w:num>
  <w:num w:numId="11" w16cid:durableId="899249164">
    <w:abstractNumId w:val="10"/>
    <w:lvlOverride w:ilvl="0">
      <w:lvl w:ilvl="0">
        <w:start w:val="1"/>
        <w:numFmt w:val="bullet"/>
        <w:lvlText w:val=""/>
        <w:legacy w:legacy="1" w:legacySpace="120" w:legacyIndent="360"/>
        <w:lvlJc w:val="left"/>
        <w:pPr>
          <w:ind w:left="1170" w:hanging="36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43EC"/>
    <w:rsid w:val="00024616"/>
    <w:rsid w:val="0003277D"/>
    <w:rsid w:val="00062416"/>
    <w:rsid w:val="00064F0B"/>
    <w:rsid w:val="0008442D"/>
    <w:rsid w:val="000A6009"/>
    <w:rsid w:val="000E2A51"/>
    <w:rsid w:val="001605FE"/>
    <w:rsid w:val="00162D1E"/>
    <w:rsid w:val="00171A07"/>
    <w:rsid w:val="00182B4E"/>
    <w:rsid w:val="001D3BCC"/>
    <w:rsid w:val="001F78CE"/>
    <w:rsid w:val="002002F7"/>
    <w:rsid w:val="00211D16"/>
    <w:rsid w:val="00230499"/>
    <w:rsid w:val="002425C6"/>
    <w:rsid w:val="0024370F"/>
    <w:rsid w:val="00270213"/>
    <w:rsid w:val="002C35E6"/>
    <w:rsid w:val="002E4EFF"/>
    <w:rsid w:val="002F743A"/>
    <w:rsid w:val="00310F3A"/>
    <w:rsid w:val="00320B94"/>
    <w:rsid w:val="0034116F"/>
    <w:rsid w:val="00341797"/>
    <w:rsid w:val="00351887"/>
    <w:rsid w:val="0035195F"/>
    <w:rsid w:val="00395E4F"/>
    <w:rsid w:val="003D6396"/>
    <w:rsid w:val="00434902"/>
    <w:rsid w:val="00442217"/>
    <w:rsid w:val="0044325C"/>
    <w:rsid w:val="00476B88"/>
    <w:rsid w:val="004A388E"/>
    <w:rsid w:val="004B2FE0"/>
    <w:rsid w:val="004F22D3"/>
    <w:rsid w:val="0057476E"/>
    <w:rsid w:val="005A2E00"/>
    <w:rsid w:val="005D25C2"/>
    <w:rsid w:val="00600450"/>
    <w:rsid w:val="00610F04"/>
    <w:rsid w:val="00623401"/>
    <w:rsid w:val="00634554"/>
    <w:rsid w:val="00634A87"/>
    <w:rsid w:val="006553B5"/>
    <w:rsid w:val="00676413"/>
    <w:rsid w:val="006929C3"/>
    <w:rsid w:val="00696AD8"/>
    <w:rsid w:val="006D374D"/>
    <w:rsid w:val="006D53FF"/>
    <w:rsid w:val="006E1DCD"/>
    <w:rsid w:val="00717AD1"/>
    <w:rsid w:val="00731DC0"/>
    <w:rsid w:val="00745DA7"/>
    <w:rsid w:val="00770ACB"/>
    <w:rsid w:val="00786B29"/>
    <w:rsid w:val="007D48DE"/>
    <w:rsid w:val="007D4FB4"/>
    <w:rsid w:val="007D6569"/>
    <w:rsid w:val="007E149A"/>
    <w:rsid w:val="00810935"/>
    <w:rsid w:val="00827820"/>
    <w:rsid w:val="008318CB"/>
    <w:rsid w:val="00851427"/>
    <w:rsid w:val="00857E19"/>
    <w:rsid w:val="0086155B"/>
    <w:rsid w:val="008D32FA"/>
    <w:rsid w:val="008F3378"/>
    <w:rsid w:val="009167B4"/>
    <w:rsid w:val="00920186"/>
    <w:rsid w:val="00947690"/>
    <w:rsid w:val="00975297"/>
    <w:rsid w:val="009944DB"/>
    <w:rsid w:val="0099717F"/>
    <w:rsid w:val="009A2A5D"/>
    <w:rsid w:val="009E1BCD"/>
    <w:rsid w:val="009E298A"/>
    <w:rsid w:val="009F75E6"/>
    <w:rsid w:val="00A16914"/>
    <w:rsid w:val="00A50148"/>
    <w:rsid w:val="00A8776D"/>
    <w:rsid w:val="00A90738"/>
    <w:rsid w:val="00A940C6"/>
    <w:rsid w:val="00A95180"/>
    <w:rsid w:val="00A969E0"/>
    <w:rsid w:val="00AC0751"/>
    <w:rsid w:val="00AC7DD2"/>
    <w:rsid w:val="00B60C84"/>
    <w:rsid w:val="00B6377F"/>
    <w:rsid w:val="00B726E5"/>
    <w:rsid w:val="00B91DC0"/>
    <w:rsid w:val="00BA64D8"/>
    <w:rsid w:val="00BB2F44"/>
    <w:rsid w:val="00BF03DF"/>
    <w:rsid w:val="00BF7AE9"/>
    <w:rsid w:val="00C75234"/>
    <w:rsid w:val="00C7693E"/>
    <w:rsid w:val="00C824A4"/>
    <w:rsid w:val="00C87872"/>
    <w:rsid w:val="00C90E62"/>
    <w:rsid w:val="00CD5E89"/>
    <w:rsid w:val="00CE0F07"/>
    <w:rsid w:val="00CE49B0"/>
    <w:rsid w:val="00D1287C"/>
    <w:rsid w:val="00D33F35"/>
    <w:rsid w:val="00D343EC"/>
    <w:rsid w:val="00D60AF1"/>
    <w:rsid w:val="00D62A09"/>
    <w:rsid w:val="00D80AA3"/>
    <w:rsid w:val="00D869AB"/>
    <w:rsid w:val="00D963FF"/>
    <w:rsid w:val="00DE0E84"/>
    <w:rsid w:val="00E031C6"/>
    <w:rsid w:val="00E70FF6"/>
    <w:rsid w:val="00E75018"/>
    <w:rsid w:val="00E905B0"/>
    <w:rsid w:val="00EA4369"/>
    <w:rsid w:val="00EA49AE"/>
    <w:rsid w:val="00ED6FA0"/>
    <w:rsid w:val="00EE5B5C"/>
    <w:rsid w:val="00F142AF"/>
    <w:rsid w:val="00F82172"/>
    <w:rsid w:val="00F944B3"/>
    <w:rsid w:val="00FB7847"/>
    <w:rsid w:val="00FF195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4F37482"/>
  <w14:defaultImageDpi w14:val="0"/>
  <w15:docId w15:val="{6129D9AF-D5FB-48F2-BA47-3DFBC3075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D25C2"/>
    <w:pPr>
      <w:jc w:val="both"/>
    </w:pPr>
    <w:rPr>
      <w:rFonts w:ascii="Arial" w:hAnsi="Arial" w:cs="Arial Unicode MS"/>
      <w:color w:val="000000"/>
      <w:sz w:val="22"/>
      <w:szCs w:val="22"/>
    </w:rPr>
  </w:style>
  <w:style w:type="paragraph" w:styleId="Titolo1">
    <w:name w:val="heading 1"/>
    <w:basedOn w:val="Normale"/>
    <w:next w:val="Normale"/>
    <w:link w:val="Titolo1Carattere"/>
    <w:uiPriority w:val="9"/>
    <w:qFormat/>
    <w:rsid w:val="005D25C2"/>
    <w:pPr>
      <w:keepNext/>
      <w:keepLines/>
      <w:spacing w:before="240"/>
      <w:outlineLvl w:val="0"/>
    </w:pPr>
    <w:rPr>
      <w:rFonts w:ascii="Calibri Light" w:eastAsia="Times New Roman" w:hAnsi="Calibri Light" w:cs="Times New Roman"/>
      <w:color w:val="2F5496"/>
      <w:sz w:val="32"/>
      <w:szCs w:val="32"/>
    </w:rPr>
  </w:style>
  <w:style w:type="paragraph" w:styleId="Titolo4">
    <w:name w:val="heading 4"/>
    <w:basedOn w:val="Normale"/>
    <w:next w:val="Normale"/>
    <w:link w:val="Titolo4Carattere"/>
    <w:uiPriority w:val="9"/>
    <w:qFormat/>
    <w:rsid w:val="00634A87"/>
    <w:pPr>
      <w:keepNext/>
      <w:jc w:val="left"/>
      <w:outlineLvl w:val="3"/>
    </w:pPr>
    <w:rPr>
      <w:rFonts w:ascii="Times New Roman" w:hAnsi="Times New Roman" w:cs="Times New Roman"/>
      <w:b/>
      <w:i/>
      <w:color w:val="auto"/>
      <w:sz w:val="24"/>
      <w:szCs w:val="20"/>
      <w:lang w:val="fr-FR" w:eastAsia="fr-F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4Carattere">
    <w:name w:val="Titolo 4 Carattere"/>
    <w:link w:val="Titolo4"/>
    <w:uiPriority w:val="9"/>
    <w:locked/>
    <w:rsid w:val="00634A87"/>
    <w:rPr>
      <w:rFonts w:eastAsia="Times New Roman"/>
      <w:b/>
      <w:i/>
      <w:sz w:val="24"/>
      <w:lang w:val="fr-FR" w:eastAsia="fr-FR"/>
    </w:rPr>
  </w:style>
  <w:style w:type="character" w:styleId="Collegamentoipertestuale">
    <w:name w:val="Hyperlink"/>
    <w:uiPriority w:val="99"/>
    <w:rPr>
      <w:u w:val="single"/>
    </w:rPr>
  </w:style>
  <w:style w:type="table" w:customStyle="1" w:styleId="TableNormal">
    <w:name w:val="Table Normal"/>
    <w:pPr>
      <w:pBdr>
        <w:top w:val="none" w:sz="96" w:space="31" w:color="FFFFFF" w:shadow="1" w:frame="1"/>
        <w:left w:val="none" w:sz="96" w:space="31" w:color="FFFFFF" w:shadow="1" w:frame="1"/>
        <w:bottom w:val="none" w:sz="96" w:space="31" w:color="FFFFFF" w:shadow="1" w:frame="1"/>
        <w:right w:val="none" w:sz="96" w:space="31" w:color="FFFFFF" w:shadow="1" w:frame="1"/>
      </w:pBdr>
    </w:pPr>
    <w:tblPr>
      <w:tblInd w:w="0" w:type="dxa"/>
      <w:tblCellMar>
        <w:top w:w="0" w:type="dxa"/>
        <w:left w:w="0" w:type="dxa"/>
        <w:bottom w:w="0" w:type="dxa"/>
        <w:right w:w="0" w:type="dxa"/>
      </w:tblCellMar>
    </w:tblPr>
  </w:style>
  <w:style w:type="table" w:styleId="Grigliatabella">
    <w:name w:val="Table Grid"/>
    <w:basedOn w:val="Tabellanormale"/>
    <w:uiPriority w:val="39"/>
    <w:rsid w:val="00243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rsid w:val="00182B4E"/>
    <w:pPr>
      <w:jc w:val="center"/>
    </w:pPr>
    <w:rPr>
      <w:rFonts w:ascii="Times" w:hAnsi="Times"/>
      <w:b/>
      <w:bCs/>
      <w:i/>
      <w:iCs/>
      <w:color w:val="0433FF"/>
      <w:sz w:val="52"/>
      <w:szCs w:val="52"/>
    </w:rPr>
  </w:style>
  <w:style w:type="character" w:customStyle="1" w:styleId="IntestazioneCarattere">
    <w:name w:val="Intestazione Carattere"/>
    <w:link w:val="Intestazione"/>
    <w:uiPriority w:val="99"/>
    <w:semiHidden/>
    <w:rPr>
      <w:rFonts w:ascii="Arial" w:hAnsi="Arial" w:cs="Arial Unicode MS"/>
      <w:color w:val="000000"/>
      <w:sz w:val="22"/>
      <w:szCs w:val="22"/>
    </w:rPr>
  </w:style>
  <w:style w:type="paragraph" w:customStyle="1" w:styleId="Didefault">
    <w:name w:val="Di default"/>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Neue" w:hAnsi="Helvetica Neue" w:cs="Arial Unicode MS"/>
      <w:color w:val="000000"/>
      <w:sz w:val="22"/>
      <w:szCs w:val="22"/>
    </w:rPr>
  </w:style>
  <w:style w:type="paragraph" w:customStyle="1" w:styleId="Intestazione2">
    <w:name w:val="Intestazione 2"/>
    <w:next w:val="Normale"/>
    <w:rsid w:val="00AC0751"/>
    <w:pPr>
      <w:keepNext/>
      <w:pBdr>
        <w:top w:val="none" w:sz="96" w:space="31" w:color="FFFFFF" w:shadow="1" w:frame="1"/>
        <w:left w:val="none" w:sz="96" w:space="31" w:color="FFFFFF" w:shadow="1" w:frame="1"/>
        <w:bottom w:val="none" w:sz="96" w:space="31" w:color="FFFFFF" w:shadow="1" w:frame="1"/>
        <w:right w:val="none" w:sz="96" w:space="31" w:color="FFFFFF" w:shadow="1" w:frame="1"/>
      </w:pBdr>
      <w:spacing w:before="360" w:after="120"/>
      <w:outlineLvl w:val="0"/>
    </w:pPr>
    <w:rPr>
      <w:rFonts w:ascii="Arial" w:hAnsi="Arial" w:cs="Arial Unicode MS"/>
      <w:b/>
      <w:bCs/>
      <w:color w:val="000000"/>
      <w:sz w:val="32"/>
      <w:szCs w:val="32"/>
    </w:rPr>
  </w:style>
  <w:style w:type="paragraph" w:styleId="Didascalia">
    <w:name w:val="caption"/>
    <w:basedOn w:val="Normale"/>
    <w:uiPriority w:val="35"/>
    <w:rsid w:val="00BB2F44"/>
    <w:pPr>
      <w:spacing w:before="360" w:after="240"/>
      <w:jc w:val="center"/>
    </w:pPr>
    <w:rPr>
      <w:rFonts w:ascii="Times" w:hAnsi="Times"/>
      <w:b/>
      <w:bCs/>
      <w:i/>
      <w:iCs/>
      <w:color w:val="FF0000"/>
      <w:sz w:val="36"/>
      <w:szCs w:val="36"/>
      <w:u w:val="single"/>
    </w:rPr>
  </w:style>
  <w:style w:type="paragraph" w:styleId="Titolo">
    <w:name w:val="Title"/>
    <w:basedOn w:val="Normale"/>
    <w:next w:val="Normale"/>
    <w:link w:val="TitoloCarattere"/>
    <w:uiPriority w:val="10"/>
    <w:qFormat/>
    <w:pPr>
      <w:keepNext/>
      <w:jc w:val="left"/>
    </w:pPr>
    <w:rPr>
      <w:b/>
      <w:bCs/>
      <w:i/>
      <w:iCs/>
      <w:sz w:val="52"/>
      <w:szCs w:val="52"/>
    </w:rPr>
  </w:style>
  <w:style w:type="character" w:customStyle="1" w:styleId="TitoloCarattere">
    <w:name w:val="Titolo Carattere"/>
    <w:link w:val="Titolo"/>
    <w:uiPriority w:val="10"/>
    <w:rPr>
      <w:rFonts w:ascii="Calibri Light" w:eastAsia="Times New Roman" w:hAnsi="Calibri Light" w:cs="Times New Roman"/>
      <w:b/>
      <w:bCs/>
      <w:color w:val="000000"/>
      <w:kern w:val="28"/>
      <w:sz w:val="32"/>
      <w:szCs w:val="32"/>
    </w:rPr>
  </w:style>
  <w:style w:type="paragraph" w:customStyle="1" w:styleId="Intestazione3">
    <w:name w:val="Intestazione 3"/>
    <w:basedOn w:val="Titolo4"/>
    <w:next w:val="Normale"/>
    <w:rsid w:val="001D3BCC"/>
    <w:pPr>
      <w:jc w:val="center"/>
    </w:pPr>
    <w:rPr>
      <w:color w:val="0000FF"/>
      <w:lang w:val="it-IT"/>
    </w:rPr>
  </w:style>
  <w:style w:type="paragraph" w:customStyle="1" w:styleId="Stiletabella2">
    <w:name w:val="Stile tabella 2"/>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Neue" w:eastAsia="Times New Roman" w:hAnsi="Helvetica Neue" w:cs="Helvetica Neue"/>
      <w:color w:val="000000"/>
    </w:rPr>
  </w:style>
  <w:style w:type="paragraph" w:styleId="Pidipagina">
    <w:name w:val="footer"/>
    <w:basedOn w:val="Normale"/>
    <w:link w:val="PidipaginaCarattere"/>
    <w:uiPriority w:val="99"/>
    <w:unhideWhenUsed/>
    <w:rsid w:val="00E70FF6"/>
    <w:pPr>
      <w:tabs>
        <w:tab w:val="center" w:pos="4819"/>
        <w:tab w:val="right" w:pos="9638"/>
      </w:tabs>
    </w:pPr>
  </w:style>
  <w:style w:type="character" w:customStyle="1" w:styleId="PidipaginaCarattere">
    <w:name w:val="Piè di pagina Carattere"/>
    <w:link w:val="Pidipagina"/>
    <w:uiPriority w:val="99"/>
    <w:locked/>
    <w:rsid w:val="00E70FF6"/>
    <w:rPr>
      <w:sz w:val="24"/>
      <w:lang w:val="en-US" w:eastAsia="en-US"/>
    </w:rPr>
  </w:style>
  <w:style w:type="paragraph" w:customStyle="1" w:styleId="foto">
    <w:name w:val="foto"/>
    <w:basedOn w:val="Normale"/>
    <w:qFormat/>
    <w:rsid w:val="0008442D"/>
    <w:pPr>
      <w:spacing w:before="120" w:after="120"/>
      <w:jc w:val="center"/>
    </w:pPr>
  </w:style>
  <w:style w:type="paragraph" w:customStyle="1" w:styleId="nome">
    <w:name w:val="nome"/>
    <w:basedOn w:val="Normale"/>
    <w:qFormat/>
    <w:rsid w:val="00182B4E"/>
    <w:pPr>
      <w:pBdr>
        <w:bottom w:val="single" w:sz="4" w:space="1" w:color="auto"/>
      </w:pBdr>
      <w:tabs>
        <w:tab w:val="center" w:pos="4820"/>
        <w:tab w:val="right" w:pos="9638"/>
      </w:tabs>
    </w:pPr>
    <w:rPr>
      <w:b/>
      <w:bCs/>
      <w:i/>
      <w:sz w:val="28"/>
    </w:rPr>
  </w:style>
  <w:style w:type="paragraph" w:customStyle="1" w:styleId="bloccoditesto">
    <w:name w:val="blocco di testo"/>
    <w:basedOn w:val="Normale"/>
    <w:qFormat/>
    <w:rsid w:val="00AC0751"/>
    <w:pPr>
      <w:spacing w:line="360" w:lineRule="auto"/>
    </w:pPr>
  </w:style>
  <w:style w:type="character" w:styleId="Testosegnaposto">
    <w:name w:val="Placeholder Text"/>
    <w:uiPriority w:val="99"/>
    <w:semiHidden/>
    <w:rsid w:val="00600450"/>
    <w:rPr>
      <w:color w:val="808080"/>
    </w:rPr>
  </w:style>
  <w:style w:type="paragraph" w:styleId="NormaleWeb">
    <w:name w:val="Normal (Web)"/>
    <w:basedOn w:val="Normale"/>
    <w:uiPriority w:val="99"/>
    <w:semiHidden/>
    <w:unhideWhenUsed/>
    <w:rsid w:val="00634554"/>
    <w:pPr>
      <w:spacing w:before="100" w:beforeAutospacing="1" w:after="100" w:afterAutospacing="1"/>
      <w:jc w:val="left"/>
    </w:pPr>
    <w:rPr>
      <w:rFonts w:ascii="Times New Roman" w:hAnsi="Times New Roman" w:cs="Times New Roman"/>
      <w:color w:val="auto"/>
      <w:sz w:val="24"/>
      <w:szCs w:val="24"/>
    </w:rPr>
  </w:style>
  <w:style w:type="character" w:styleId="Rimandocommento">
    <w:name w:val="annotation reference"/>
    <w:uiPriority w:val="99"/>
    <w:semiHidden/>
    <w:unhideWhenUsed/>
    <w:rsid w:val="009944DB"/>
    <w:rPr>
      <w:sz w:val="16"/>
    </w:rPr>
  </w:style>
  <w:style w:type="paragraph" w:styleId="Testocommento">
    <w:name w:val="annotation text"/>
    <w:basedOn w:val="Normale"/>
    <w:link w:val="TestocommentoCarattere"/>
    <w:uiPriority w:val="99"/>
    <w:semiHidden/>
    <w:unhideWhenUsed/>
    <w:rsid w:val="009944DB"/>
    <w:rPr>
      <w:sz w:val="20"/>
      <w:szCs w:val="20"/>
    </w:rPr>
  </w:style>
  <w:style w:type="character" w:customStyle="1" w:styleId="TestocommentoCarattere">
    <w:name w:val="Testo commento Carattere"/>
    <w:link w:val="Testocommento"/>
    <w:uiPriority w:val="99"/>
    <w:semiHidden/>
    <w:locked/>
    <w:rsid w:val="009944DB"/>
    <w:rPr>
      <w:rFonts w:ascii="Arial" w:hAnsi="Arial"/>
      <w:color w:val="000000"/>
    </w:rPr>
  </w:style>
  <w:style w:type="paragraph" w:styleId="Soggettocommento">
    <w:name w:val="annotation subject"/>
    <w:basedOn w:val="Testocommento"/>
    <w:next w:val="Testocommento"/>
    <w:link w:val="SoggettocommentoCarattere"/>
    <w:uiPriority w:val="99"/>
    <w:semiHidden/>
    <w:unhideWhenUsed/>
    <w:rsid w:val="009944DB"/>
    <w:rPr>
      <w:b/>
      <w:bCs/>
    </w:rPr>
  </w:style>
  <w:style w:type="character" w:customStyle="1" w:styleId="SoggettocommentoCarattere">
    <w:name w:val="Soggetto commento Carattere"/>
    <w:link w:val="Soggettocommento"/>
    <w:uiPriority w:val="99"/>
    <w:semiHidden/>
    <w:locked/>
    <w:rsid w:val="009944DB"/>
    <w:rPr>
      <w:rFonts w:ascii="Arial" w:hAnsi="Arial"/>
      <w:b/>
      <w:color w:val="000000"/>
    </w:rPr>
  </w:style>
  <w:style w:type="paragraph" w:styleId="Testofumetto">
    <w:name w:val="Balloon Text"/>
    <w:basedOn w:val="Normale"/>
    <w:link w:val="TestofumettoCarattere"/>
    <w:uiPriority w:val="99"/>
    <w:semiHidden/>
    <w:unhideWhenUsed/>
    <w:rsid w:val="009944DB"/>
    <w:rPr>
      <w:rFonts w:ascii="Times New Roman" w:hAnsi="Times New Roman" w:cs="Times New Roman"/>
      <w:sz w:val="18"/>
      <w:szCs w:val="18"/>
    </w:rPr>
  </w:style>
  <w:style w:type="character" w:customStyle="1" w:styleId="TestofumettoCarattere">
    <w:name w:val="Testo fumetto Carattere"/>
    <w:link w:val="Testofumetto"/>
    <w:uiPriority w:val="99"/>
    <w:semiHidden/>
    <w:locked/>
    <w:rsid w:val="009944DB"/>
    <w:rPr>
      <w:color w:val="000000"/>
      <w:sz w:val="18"/>
    </w:rPr>
  </w:style>
  <w:style w:type="character" w:styleId="Numeropagina">
    <w:name w:val="page number"/>
    <w:basedOn w:val="Carpredefinitoparagrafo"/>
    <w:uiPriority w:val="99"/>
    <w:semiHidden/>
    <w:unhideWhenUsed/>
    <w:rsid w:val="008D32FA"/>
  </w:style>
  <w:style w:type="paragraph" w:styleId="Rientrocorpodeltesto2">
    <w:name w:val="Body Text Indent 2"/>
    <w:basedOn w:val="Normale"/>
    <w:link w:val="Rientrocorpodeltesto2Carattere"/>
    <w:uiPriority w:val="99"/>
    <w:unhideWhenUsed/>
    <w:rsid w:val="00171A07"/>
    <w:pPr>
      <w:spacing w:after="120" w:line="480" w:lineRule="auto"/>
      <w:ind w:left="283"/>
      <w:jc w:val="left"/>
    </w:pPr>
    <w:rPr>
      <w:rFonts w:ascii="Times New Roman" w:eastAsia="Times New Roman" w:hAnsi="Times New Roman" w:cs="Times New Roman"/>
      <w:color w:val="auto"/>
      <w:sz w:val="24"/>
      <w:szCs w:val="24"/>
      <w:lang w:val="x-none" w:eastAsia="x-none"/>
    </w:rPr>
  </w:style>
  <w:style w:type="character" w:customStyle="1" w:styleId="Rientrocorpodeltesto2Carattere">
    <w:name w:val="Rientro corpo del testo 2 Carattere"/>
    <w:link w:val="Rientrocorpodeltesto2"/>
    <w:uiPriority w:val="99"/>
    <w:rsid w:val="00171A07"/>
    <w:rPr>
      <w:rFonts w:eastAsia="Times New Roman"/>
      <w:sz w:val="24"/>
      <w:szCs w:val="24"/>
      <w:lang w:val="x-none" w:eastAsia="x-none"/>
    </w:rPr>
  </w:style>
  <w:style w:type="paragraph" w:styleId="Rientrocorpodeltesto">
    <w:name w:val="Body Text Indent"/>
    <w:basedOn w:val="Normale"/>
    <w:link w:val="RientrocorpodeltestoCarattere"/>
    <w:uiPriority w:val="99"/>
    <w:unhideWhenUsed/>
    <w:rsid w:val="00171A07"/>
    <w:pPr>
      <w:spacing w:after="120"/>
      <w:ind w:left="283"/>
      <w:jc w:val="left"/>
    </w:pPr>
    <w:rPr>
      <w:rFonts w:ascii="Times New Roman" w:eastAsia="Times New Roman" w:hAnsi="Times New Roman" w:cs="Times New Roman"/>
      <w:color w:val="auto"/>
      <w:sz w:val="24"/>
      <w:szCs w:val="24"/>
      <w:lang w:val="x-none" w:eastAsia="x-none"/>
    </w:rPr>
  </w:style>
  <w:style w:type="character" w:customStyle="1" w:styleId="RientrocorpodeltestoCarattere">
    <w:name w:val="Rientro corpo del testo Carattere"/>
    <w:link w:val="Rientrocorpodeltesto"/>
    <w:uiPriority w:val="99"/>
    <w:rsid w:val="00171A07"/>
    <w:rPr>
      <w:rFonts w:eastAsia="Times New Roman"/>
      <w:sz w:val="24"/>
      <w:szCs w:val="24"/>
      <w:lang w:val="x-none" w:eastAsia="x-none"/>
    </w:rPr>
  </w:style>
  <w:style w:type="paragraph" w:customStyle="1" w:styleId="sezione">
    <w:name w:val="sezione"/>
    <w:basedOn w:val="Normale"/>
    <w:qFormat/>
    <w:rsid w:val="00D1287C"/>
    <w:pPr>
      <w:spacing w:after="120"/>
      <w:jc w:val="center"/>
    </w:pPr>
    <w:rPr>
      <w:b/>
      <w:u w:val="single"/>
    </w:rPr>
  </w:style>
  <w:style w:type="character" w:customStyle="1" w:styleId="Titolo1Carattere">
    <w:name w:val="Titolo 1 Carattere"/>
    <w:link w:val="Titolo1"/>
    <w:uiPriority w:val="9"/>
    <w:rsid w:val="005D25C2"/>
    <w:rPr>
      <w:rFonts w:ascii="Calibri Light" w:eastAsia="Times New Roman" w:hAnsi="Calibri Light" w:cs="Times New Roman"/>
      <w:color w:val="2F5496"/>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055680">
      <w:bodyDiv w:val="1"/>
      <w:marLeft w:val="0"/>
      <w:marRight w:val="0"/>
      <w:marTop w:val="0"/>
      <w:marBottom w:val="0"/>
      <w:divBdr>
        <w:top w:val="none" w:sz="0" w:space="0" w:color="auto"/>
        <w:left w:val="none" w:sz="0" w:space="0" w:color="auto"/>
        <w:bottom w:val="none" w:sz="0" w:space="0" w:color="auto"/>
        <w:right w:val="none" w:sz="0" w:space="0" w:color="auto"/>
      </w:divBdr>
    </w:div>
    <w:div w:id="519397652">
      <w:marLeft w:val="0"/>
      <w:marRight w:val="0"/>
      <w:marTop w:val="0"/>
      <w:marBottom w:val="0"/>
      <w:divBdr>
        <w:top w:val="none" w:sz="0" w:space="0" w:color="auto"/>
        <w:left w:val="none" w:sz="0" w:space="0" w:color="auto"/>
        <w:bottom w:val="none" w:sz="0" w:space="0" w:color="auto"/>
        <w:right w:val="none" w:sz="0" w:space="0" w:color="auto"/>
      </w:divBdr>
    </w:div>
    <w:div w:id="519397653">
      <w:marLeft w:val="0"/>
      <w:marRight w:val="0"/>
      <w:marTop w:val="0"/>
      <w:marBottom w:val="0"/>
      <w:divBdr>
        <w:top w:val="none" w:sz="0" w:space="0" w:color="auto"/>
        <w:left w:val="none" w:sz="0" w:space="0" w:color="auto"/>
        <w:bottom w:val="none" w:sz="0" w:space="0" w:color="auto"/>
        <w:right w:val="none" w:sz="0" w:space="0" w:color="auto"/>
      </w:divBdr>
    </w:div>
    <w:div w:id="519397654">
      <w:marLeft w:val="0"/>
      <w:marRight w:val="0"/>
      <w:marTop w:val="0"/>
      <w:marBottom w:val="0"/>
      <w:divBdr>
        <w:top w:val="none" w:sz="0" w:space="0" w:color="auto"/>
        <w:left w:val="none" w:sz="0" w:space="0" w:color="auto"/>
        <w:bottom w:val="none" w:sz="0" w:space="0" w:color="auto"/>
        <w:right w:val="none" w:sz="0" w:space="0" w:color="auto"/>
      </w:divBdr>
    </w:div>
    <w:div w:id="519397655">
      <w:marLeft w:val="0"/>
      <w:marRight w:val="0"/>
      <w:marTop w:val="0"/>
      <w:marBottom w:val="0"/>
      <w:divBdr>
        <w:top w:val="none" w:sz="0" w:space="0" w:color="auto"/>
        <w:left w:val="none" w:sz="0" w:space="0" w:color="auto"/>
        <w:bottom w:val="none" w:sz="0" w:space="0" w:color="auto"/>
        <w:right w:val="none" w:sz="0" w:space="0" w:color="auto"/>
      </w:divBdr>
    </w:div>
    <w:div w:id="2048675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package" Target="embeddings/Foglio_di_lavoro_di_Microsoft_Excel.xlsx"/><Relationship Id="rId26" Type="http://schemas.openxmlformats.org/officeDocument/2006/relationships/package" Target="embeddings/Foglio_di_lavoro_di_Microsoft_Excel3.xlsx"/><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9.emf"/><Relationship Id="rId25" Type="http://schemas.openxmlformats.org/officeDocument/2006/relationships/image" Target="media/image14.emf"/><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package" Target="embeddings/Foglio_di_lavoro_di_Microsoft_Excel1.xlsx"/><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package" Target="embeddings/Foglio_di_lavoro_di_Microsoft_Excel2.xlsx"/><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emf"/><Relationship Id="rId28"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image" Target="media/image10.emf"/><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theme" Target="theme/theme1.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H:\Documenti\GGG%20FILE\Dox%20Misurazione%20Percorsi\Roma%20Ostia%202020\rapporto%20misurazioni%20Roma%20Ostia%202020.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E4B9C-7B13-4418-B25D-32FF4ACC1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H:\Documenti\GGG FILE\Dox Misurazione Percorsi\Roma Ostia 2020\rapporto misurazioni Roma Ostia 2020.dot</Template>
  <TotalTime>2</TotalTime>
  <Pages>13</Pages>
  <Words>1119</Words>
  <Characters>6383</Characters>
  <Application>Microsoft Office Word</Application>
  <DocSecurity>0</DocSecurity>
  <Lines>53</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Davide Bandieramonte</cp:lastModifiedBy>
  <cp:revision>3</cp:revision>
  <cp:lastPrinted>2020-02-17T12:28:00Z</cp:lastPrinted>
  <dcterms:created xsi:type="dcterms:W3CDTF">2020-03-23T16:51:00Z</dcterms:created>
  <dcterms:modified xsi:type="dcterms:W3CDTF">2023-02-10T17:40:00Z</dcterms:modified>
</cp:coreProperties>
</file>